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FC8" w:rsidRDefault="003D0FC8" w:rsidP="003D0FC8">
      <w:pPr>
        <w:jc w:val="center"/>
      </w:pPr>
      <w:bookmarkStart w:id="0" w:name="sub_1000"/>
      <w:r>
        <w:t>КРАСНОДАРСКИЙ КРАЙ</w:t>
      </w:r>
    </w:p>
    <w:p w:rsidR="003D0FC8" w:rsidRDefault="003D0FC8" w:rsidP="003D0FC8">
      <w:pPr>
        <w:jc w:val="center"/>
      </w:pPr>
      <w:r>
        <w:t>СЕВЕРСКИЙ РАЙОН</w:t>
      </w:r>
    </w:p>
    <w:p w:rsidR="008A4100" w:rsidRPr="006153DC" w:rsidRDefault="008A4100" w:rsidP="003D0FC8">
      <w:pPr>
        <w:jc w:val="center"/>
      </w:pPr>
      <w:r w:rsidRPr="006153DC">
        <w:t>АДМИНИСТРАЦИЯ ЛЬВОВСКОГО СЕЛЬСКОГО ПОСЕЛЕНИЯ</w:t>
      </w:r>
    </w:p>
    <w:p w:rsidR="008A4100" w:rsidRPr="006153DC" w:rsidRDefault="006153DC" w:rsidP="003D0FC8">
      <w:pPr>
        <w:jc w:val="center"/>
      </w:pPr>
      <w:r>
        <w:t xml:space="preserve">СЕВЕРСКОГО </w:t>
      </w:r>
      <w:r w:rsidR="008A4100" w:rsidRPr="006153DC">
        <w:t>РАЙОНА</w:t>
      </w:r>
    </w:p>
    <w:p w:rsidR="008A4100" w:rsidRPr="008A4100" w:rsidRDefault="008A4100" w:rsidP="003D0FC8"/>
    <w:p w:rsidR="008A4100" w:rsidRPr="003D0FC8" w:rsidRDefault="008A4100" w:rsidP="003D0FC8">
      <w:pPr>
        <w:jc w:val="center"/>
      </w:pPr>
      <w:r w:rsidRPr="003D0FC8">
        <w:t>ПОСТАНОВЛЕНИЕ</w:t>
      </w:r>
    </w:p>
    <w:p w:rsidR="008A4100" w:rsidRPr="008A4100" w:rsidRDefault="008A4100" w:rsidP="003D0FC8"/>
    <w:p w:rsidR="00F50A44" w:rsidRDefault="00F50A44" w:rsidP="003D0FC8">
      <w:pPr>
        <w:ind w:firstLine="0"/>
        <w:jc w:val="center"/>
      </w:pPr>
    </w:p>
    <w:p w:rsidR="008A4100" w:rsidRPr="008A4100" w:rsidRDefault="003D0FC8" w:rsidP="003D0FC8">
      <w:pPr>
        <w:ind w:firstLine="0"/>
        <w:jc w:val="center"/>
      </w:pPr>
      <w:r>
        <w:t xml:space="preserve">16  июля </w:t>
      </w:r>
      <w:r w:rsidR="00445DCF">
        <w:t>2018</w:t>
      </w:r>
      <w:r>
        <w:t xml:space="preserve"> года</w:t>
      </w:r>
      <w:r w:rsidR="008A4100" w:rsidRPr="008A4100">
        <w:t xml:space="preserve">          </w:t>
      </w:r>
      <w:r>
        <w:t xml:space="preserve">                              </w:t>
      </w:r>
      <w:r w:rsidR="008A4100" w:rsidRPr="008A4100">
        <w:t xml:space="preserve">№ </w:t>
      </w:r>
      <w:r w:rsidR="00445DCF" w:rsidRPr="003D0FC8">
        <w:t>78</w:t>
      </w:r>
      <w:r w:rsidRPr="003D0FC8">
        <w:t xml:space="preserve"> </w:t>
      </w:r>
      <w:r>
        <w:t xml:space="preserve">                                       </w:t>
      </w:r>
      <w:r w:rsidR="008A4100" w:rsidRPr="008A4100">
        <w:t>с</w:t>
      </w:r>
      <w:r>
        <w:t>.</w:t>
      </w:r>
      <w:r w:rsidR="008A4100" w:rsidRPr="008A4100">
        <w:t xml:space="preserve"> Львовское</w:t>
      </w:r>
    </w:p>
    <w:p w:rsidR="008A4100" w:rsidRDefault="008A4100" w:rsidP="003D0FC8"/>
    <w:p w:rsidR="00F50A44" w:rsidRDefault="00F50A44" w:rsidP="003D0FC8"/>
    <w:p w:rsidR="00786C24" w:rsidRDefault="00786C24" w:rsidP="003D0FC8">
      <w:pPr>
        <w:pStyle w:val="Title"/>
      </w:pPr>
      <w:r w:rsidRPr="008F3561">
        <w:t>Об утверждении административного регламента</w:t>
      </w:r>
      <w:r w:rsidR="003D0FC8">
        <w:t xml:space="preserve"> </w:t>
      </w:r>
      <w:r w:rsidR="00F7485D">
        <w:t>по</w:t>
      </w:r>
      <w:r w:rsidRPr="008F3561">
        <w:t xml:space="preserve"> предоставлению муниципальной услуги: </w:t>
      </w:r>
      <w:r>
        <w:t>"У</w:t>
      </w:r>
      <w:r w:rsidRPr="008F3561">
        <w:t>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t>"</w:t>
      </w:r>
    </w:p>
    <w:p w:rsidR="00A80DCC" w:rsidRPr="008F3561" w:rsidRDefault="00A80DCC" w:rsidP="003D0FC8"/>
    <w:p w:rsidR="00A80DCC" w:rsidRPr="008F3561" w:rsidRDefault="00A80DCC" w:rsidP="003D0FC8"/>
    <w:p w:rsidR="00A80DCC" w:rsidRPr="008F3561" w:rsidRDefault="00A80DCC" w:rsidP="003D0FC8">
      <w:r w:rsidRPr="008F3561">
        <w:t xml:space="preserve">В соответствии с Федеральным законом от 27 июля 2010 года № 210-ФЗ </w:t>
      </w:r>
      <w:r w:rsidR="00786C24">
        <w:t>"</w:t>
      </w:r>
      <w:r w:rsidRPr="008F3561">
        <w:t>Об организации представления государственных и муниципальных услуг</w:t>
      </w:r>
      <w:r w:rsidR="00786C24">
        <w:t>"</w:t>
      </w:r>
      <w:r w:rsidRPr="008F3561">
        <w:t xml:space="preserve">, </w:t>
      </w:r>
      <w:r w:rsidR="000869DF" w:rsidRPr="008F3561">
        <w:t>Федеральным законом от</w:t>
      </w:r>
      <w:r w:rsidR="00786C24">
        <w:t xml:space="preserve"> 30 декабря 2001 года № 197-ФЗ "</w:t>
      </w:r>
      <w:r w:rsidR="000869DF" w:rsidRPr="008F3561">
        <w:t>Трудо</w:t>
      </w:r>
      <w:r w:rsidR="00786C24">
        <w:t>вой кодекс Российской Федерации"</w:t>
      </w:r>
      <w:r w:rsidRPr="008F3561">
        <w:t xml:space="preserve"> постановляю:</w:t>
      </w:r>
    </w:p>
    <w:p w:rsidR="00A80DCC" w:rsidRDefault="00A80DCC" w:rsidP="003D0FC8">
      <w:r w:rsidRPr="008F3561">
        <w:t xml:space="preserve">1. Утвердить административный регламент по предоставлению муниципальной услуги: </w:t>
      </w:r>
      <w:r w:rsidR="00A24335">
        <w:t>"</w:t>
      </w:r>
      <w:r w:rsidR="000869DF" w:rsidRPr="008F3561">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00A24335">
        <w:t>"</w:t>
      </w:r>
      <w:r w:rsidRPr="008F3561">
        <w:t xml:space="preserve"> </w:t>
      </w:r>
      <w:r w:rsidR="00A24335">
        <w:t>согласно приложению</w:t>
      </w:r>
      <w:r w:rsidRPr="008F3561">
        <w:t>.</w:t>
      </w:r>
    </w:p>
    <w:p w:rsidR="00D03490" w:rsidRPr="00D03490" w:rsidRDefault="0090677A" w:rsidP="003D0FC8">
      <w:bookmarkStart w:id="1" w:name="sub_2"/>
      <w:r w:rsidRPr="00D03490">
        <w:t xml:space="preserve">2. </w:t>
      </w:r>
      <w:bookmarkEnd w:id="1"/>
      <w:r w:rsidR="00D03490" w:rsidRPr="00D03490">
        <w:t xml:space="preserve"> </w:t>
      </w:r>
      <w:r w:rsidR="00D03490" w:rsidRPr="00D03490">
        <w:rPr>
          <w:rFonts w:eastAsia="Arial"/>
          <w:kern w:val="2"/>
        </w:rPr>
        <w:t>Общему отделу администрации Львовского поселения Северского района (Васильева) опубликовать настоящее постановление в установленном порядке и разместить на официальном сайте администрации Львовского сельского поселения Северского района.</w:t>
      </w:r>
    </w:p>
    <w:p w:rsidR="00D03490" w:rsidRPr="00D03490" w:rsidRDefault="00D03490" w:rsidP="003D0FC8">
      <w:r>
        <w:t>3</w:t>
      </w:r>
      <w:r w:rsidRPr="00D03490">
        <w:t xml:space="preserve">. Контроль за выполнением настоящего постановления возложить на заместителя главы администрации </w:t>
      </w:r>
      <w:r w:rsidR="006153DC">
        <w:t>Н.А. Этман</w:t>
      </w:r>
      <w:r w:rsidRPr="00D03490">
        <w:t xml:space="preserve">. </w:t>
      </w:r>
    </w:p>
    <w:p w:rsidR="00D03490" w:rsidRPr="008F3561" w:rsidRDefault="00D03490" w:rsidP="003D0FC8">
      <w:r>
        <w:t>4</w:t>
      </w:r>
      <w:r w:rsidRPr="00D03490">
        <w:t>.</w:t>
      </w:r>
      <w:r w:rsidRPr="008F3561">
        <w:t xml:space="preserve"> Настоящее постановление вступает в силу со дня его </w:t>
      </w:r>
      <w:r>
        <w:t>обнародования</w:t>
      </w:r>
      <w:r w:rsidRPr="008F3561">
        <w:t>.</w:t>
      </w:r>
    </w:p>
    <w:p w:rsidR="00D03490" w:rsidRPr="00A927DC" w:rsidRDefault="00D03490" w:rsidP="003D0FC8"/>
    <w:p w:rsidR="00490F0B" w:rsidRDefault="00490F0B" w:rsidP="003D0FC8"/>
    <w:p w:rsidR="00490F0B" w:rsidRDefault="00490F0B" w:rsidP="003D0FC8"/>
    <w:p w:rsidR="00D03490" w:rsidRPr="00D03490" w:rsidRDefault="00D03490" w:rsidP="003D0FC8">
      <w:r w:rsidRPr="00D03490">
        <w:t xml:space="preserve">Исполняющий обязанности главы </w:t>
      </w:r>
    </w:p>
    <w:p w:rsidR="00D03490" w:rsidRPr="00D03490" w:rsidRDefault="00D03490" w:rsidP="003D0FC8">
      <w:r w:rsidRPr="00D03490">
        <w:t>Львовского сельского поселения</w:t>
      </w:r>
    </w:p>
    <w:p w:rsidR="003D0FC8" w:rsidRDefault="00D03490" w:rsidP="003D0FC8">
      <w:r w:rsidRPr="00D03490">
        <w:t xml:space="preserve">Северского района                                                              </w:t>
      </w:r>
      <w:r>
        <w:t xml:space="preserve">                   </w:t>
      </w:r>
    </w:p>
    <w:p w:rsidR="00D03490" w:rsidRPr="00D03490" w:rsidRDefault="00D03490" w:rsidP="003D0FC8">
      <w:r>
        <w:t>Н.А. Этман</w:t>
      </w:r>
    </w:p>
    <w:p w:rsidR="00D03490" w:rsidRPr="00D03490" w:rsidRDefault="00D03490" w:rsidP="003D0FC8"/>
    <w:p w:rsidR="00D03490" w:rsidRDefault="00D03490" w:rsidP="003D0FC8"/>
    <w:p w:rsidR="00CB05E5" w:rsidRDefault="00CB05E5" w:rsidP="00CB05E5">
      <w:pPr>
        <w:jc w:val="right"/>
      </w:pPr>
    </w:p>
    <w:p w:rsidR="00CB05E5" w:rsidRDefault="00CB05E5" w:rsidP="00CB05E5">
      <w:pPr>
        <w:jc w:val="right"/>
      </w:pPr>
    </w:p>
    <w:p w:rsidR="00CB05E5" w:rsidRDefault="00CB05E5" w:rsidP="00CB05E5">
      <w:pPr>
        <w:jc w:val="right"/>
      </w:pPr>
    </w:p>
    <w:p w:rsidR="00CB05E5" w:rsidRDefault="00CB05E5" w:rsidP="00CB05E5">
      <w:pPr>
        <w:jc w:val="right"/>
      </w:pPr>
    </w:p>
    <w:p w:rsidR="00CB05E5" w:rsidRDefault="00CB05E5" w:rsidP="00CB05E5">
      <w:pPr>
        <w:jc w:val="right"/>
      </w:pPr>
    </w:p>
    <w:p w:rsidR="00CB05E5" w:rsidRDefault="00CB05E5" w:rsidP="00CB05E5">
      <w:pPr>
        <w:jc w:val="right"/>
      </w:pPr>
    </w:p>
    <w:p w:rsidR="0090677A" w:rsidRPr="008F3561" w:rsidRDefault="0090677A" w:rsidP="00CB05E5">
      <w:pPr>
        <w:jc w:val="right"/>
      </w:pPr>
      <w:r w:rsidRPr="008F3561">
        <w:lastRenderedPageBreak/>
        <w:t>П</w:t>
      </w:r>
      <w:r w:rsidR="003D0FC8">
        <w:t>риложение</w:t>
      </w:r>
      <w:r w:rsidRPr="008F3561">
        <w:t xml:space="preserve"> </w:t>
      </w:r>
    </w:p>
    <w:p w:rsidR="0090677A" w:rsidRDefault="0090677A" w:rsidP="00CB05E5">
      <w:pPr>
        <w:jc w:val="right"/>
      </w:pPr>
    </w:p>
    <w:p w:rsidR="00F50A44" w:rsidRPr="008F3561" w:rsidRDefault="00F50A44" w:rsidP="00CB05E5">
      <w:pPr>
        <w:jc w:val="right"/>
      </w:pPr>
    </w:p>
    <w:p w:rsidR="0090677A" w:rsidRPr="008F3561" w:rsidRDefault="0090677A" w:rsidP="00CB05E5">
      <w:pPr>
        <w:jc w:val="right"/>
      </w:pPr>
      <w:r w:rsidRPr="008F3561">
        <w:t>У</w:t>
      </w:r>
      <w:r w:rsidR="003D0FC8">
        <w:t>твержден</w:t>
      </w:r>
    </w:p>
    <w:p w:rsidR="00754469" w:rsidRDefault="0090677A" w:rsidP="00CB05E5">
      <w:pPr>
        <w:jc w:val="right"/>
      </w:pPr>
      <w:r w:rsidRPr="008F3561">
        <w:t>постановлением администрации</w:t>
      </w:r>
    </w:p>
    <w:p w:rsidR="00754469" w:rsidRDefault="00DC316B" w:rsidP="00CB05E5">
      <w:pPr>
        <w:jc w:val="right"/>
      </w:pPr>
      <w:r>
        <w:t>Львовского</w:t>
      </w:r>
      <w:r w:rsidR="00754469">
        <w:t xml:space="preserve"> сельского поселения</w:t>
      </w:r>
    </w:p>
    <w:p w:rsidR="001602B9" w:rsidRPr="00D03490" w:rsidRDefault="00D03490" w:rsidP="00CB05E5">
      <w:pPr>
        <w:jc w:val="right"/>
      </w:pPr>
      <w:bookmarkStart w:id="2" w:name="_Toc136151950"/>
      <w:bookmarkStart w:id="3" w:name="_Toc136239795"/>
      <w:bookmarkStart w:id="4" w:name="_Toc136321769"/>
      <w:bookmarkStart w:id="5" w:name="_Toc136666921"/>
      <w:r w:rsidRPr="00D03490">
        <w:t xml:space="preserve">от </w:t>
      </w:r>
      <w:r w:rsidR="003D0FC8" w:rsidRPr="00F50A44">
        <w:t>16.07.2018</w:t>
      </w:r>
      <w:r w:rsidRPr="00D03490">
        <w:t xml:space="preserve"> № </w:t>
      </w:r>
      <w:r w:rsidR="003D0FC8" w:rsidRPr="00F50A44">
        <w:t>78</w:t>
      </w:r>
    </w:p>
    <w:p w:rsidR="001602B9" w:rsidRPr="008F3561" w:rsidRDefault="001602B9" w:rsidP="003D0FC8"/>
    <w:p w:rsidR="00D03490" w:rsidRDefault="00D03490" w:rsidP="003D0FC8"/>
    <w:p w:rsidR="00D03490" w:rsidRDefault="00D03490" w:rsidP="003D0FC8"/>
    <w:p w:rsidR="001602B9" w:rsidRPr="003D0FC8" w:rsidRDefault="00BA3D09" w:rsidP="003D0FC8">
      <w:pPr>
        <w:jc w:val="center"/>
        <w:rPr>
          <w:b/>
        </w:rPr>
      </w:pPr>
      <w:r w:rsidRPr="003D0FC8">
        <w:rPr>
          <w:b/>
        </w:rPr>
        <w:t>Административный регламент</w:t>
      </w:r>
    </w:p>
    <w:p w:rsidR="007715BB" w:rsidRPr="003D0FC8" w:rsidRDefault="007715BB" w:rsidP="003D0FC8">
      <w:pPr>
        <w:jc w:val="center"/>
        <w:rPr>
          <w:b/>
        </w:rPr>
      </w:pPr>
      <w:r w:rsidRPr="003D0FC8">
        <w:rPr>
          <w:b/>
        </w:rPr>
        <w:t xml:space="preserve">по </w:t>
      </w:r>
      <w:r w:rsidR="001602B9" w:rsidRPr="003D0FC8">
        <w:rPr>
          <w:b/>
        </w:rPr>
        <w:t>предоставлени</w:t>
      </w:r>
      <w:r w:rsidRPr="003D0FC8">
        <w:rPr>
          <w:b/>
        </w:rPr>
        <w:t>ю</w:t>
      </w:r>
      <w:r w:rsidR="001602B9" w:rsidRPr="003D0FC8">
        <w:rPr>
          <w:b/>
        </w:rPr>
        <w:t xml:space="preserve"> муниципальной услуги </w:t>
      </w:r>
      <w:r w:rsidR="00AF3814" w:rsidRPr="003D0FC8">
        <w:rPr>
          <w:b/>
        </w:rPr>
        <w:t>"</w:t>
      </w:r>
      <w:r w:rsidR="001602B9" w:rsidRPr="003D0FC8">
        <w:rPr>
          <w:b/>
        </w:rPr>
        <w:t>Уведомительная</w:t>
      </w:r>
    </w:p>
    <w:p w:rsidR="00BA3D09" w:rsidRPr="003D0FC8" w:rsidRDefault="001602B9" w:rsidP="003D0FC8">
      <w:pPr>
        <w:jc w:val="center"/>
        <w:rPr>
          <w:b/>
        </w:rPr>
      </w:pPr>
      <w:r w:rsidRPr="003D0FC8">
        <w:rPr>
          <w:b/>
        </w:rPr>
        <w:t>регистрация трудовых</w:t>
      </w:r>
      <w:r w:rsidR="007715BB" w:rsidRPr="003D0FC8">
        <w:rPr>
          <w:b/>
        </w:rPr>
        <w:t xml:space="preserve"> </w:t>
      </w:r>
      <w:r w:rsidRPr="003D0FC8">
        <w:rPr>
          <w:b/>
        </w:rPr>
        <w:t>договоров, заключаемых (прекращенных) работником с работодателем – физическим лицом, не являющимся</w:t>
      </w:r>
    </w:p>
    <w:p w:rsidR="001602B9" w:rsidRPr="003D0FC8" w:rsidRDefault="001602B9" w:rsidP="003D0FC8">
      <w:pPr>
        <w:jc w:val="center"/>
        <w:rPr>
          <w:b/>
        </w:rPr>
      </w:pPr>
      <w:r w:rsidRPr="003D0FC8">
        <w:rPr>
          <w:b/>
        </w:rPr>
        <w:t>индивидуальным предпринимателем</w:t>
      </w:r>
      <w:r w:rsidR="00AF3814" w:rsidRPr="003D0FC8">
        <w:rPr>
          <w:b/>
        </w:rPr>
        <w:t>"</w:t>
      </w:r>
    </w:p>
    <w:p w:rsidR="001602B9" w:rsidRPr="008F3561" w:rsidRDefault="001602B9" w:rsidP="003D0FC8"/>
    <w:bookmarkEnd w:id="2"/>
    <w:bookmarkEnd w:id="3"/>
    <w:bookmarkEnd w:id="4"/>
    <w:bookmarkEnd w:id="5"/>
    <w:p w:rsidR="001602B9" w:rsidRPr="00D03490" w:rsidRDefault="001602B9" w:rsidP="003D0FC8">
      <w:r w:rsidRPr="00D03490">
        <w:t xml:space="preserve">Раздел I. </w:t>
      </w:r>
      <w:r w:rsidR="00AF3814" w:rsidRPr="00D03490">
        <w:t>Общие положения</w:t>
      </w:r>
    </w:p>
    <w:p w:rsidR="001602B9" w:rsidRPr="008F3561" w:rsidRDefault="001602B9" w:rsidP="003D0FC8">
      <w:bookmarkStart w:id="6" w:name="Par43"/>
      <w:bookmarkEnd w:id="6"/>
      <w:r w:rsidRPr="008F3561">
        <w:t xml:space="preserve">Подраздел 1.1. </w:t>
      </w:r>
      <w:r w:rsidR="00AF3814" w:rsidRPr="008F3561">
        <w:t>Предмет регулирования административного регламента</w:t>
      </w:r>
    </w:p>
    <w:p w:rsidR="00874B2F" w:rsidRDefault="001602B9" w:rsidP="003D0FC8">
      <w:bookmarkStart w:id="7" w:name="sub_1100"/>
      <w:r w:rsidRPr="00677A12">
        <w:t xml:space="preserve">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03490">
        <w:t>Львовского</w:t>
      </w:r>
      <w:r w:rsidR="00E93C13">
        <w:t xml:space="preserve"> сельского поселения</w:t>
      </w:r>
      <w:r w:rsidRPr="00677A12">
        <w:t xml:space="preserve"> муниципальной услуги </w:t>
      </w:r>
      <w:r w:rsidR="00CC1A5F">
        <w:t>"</w:t>
      </w:r>
      <w:r w:rsidRPr="00677A12">
        <w:t xml:space="preserve">Уведомительная регистрация трудовых договоров, заключаемых (прекращенных) работником с работодателем - физическим лицом, не являющимся </w:t>
      </w:r>
      <w:r w:rsidR="00CC1A5F">
        <w:t>индивидуальным предпринимателем"</w:t>
      </w:r>
      <w:r w:rsidRPr="00677A12">
        <w:t xml:space="preserve"> (далее – муниципальная услуга</w:t>
      </w:r>
      <w:r w:rsidR="001534C9" w:rsidRPr="00677A12">
        <w:t>, Административный регламент</w:t>
      </w:r>
      <w:r w:rsidRPr="00677A12">
        <w:t>).</w:t>
      </w:r>
    </w:p>
    <w:p w:rsidR="001949EC" w:rsidRPr="006B7263" w:rsidRDefault="001949EC" w:rsidP="003D0FC8">
      <w:r w:rsidRPr="006B7263">
        <w:t xml:space="preserve">Подраздел 1.2. </w:t>
      </w:r>
      <w:r w:rsidR="00CC1A5F" w:rsidRPr="006B7263">
        <w:t>Круг заявителей</w:t>
      </w:r>
    </w:p>
    <w:p w:rsidR="00DA36B0" w:rsidRPr="006B7263" w:rsidRDefault="00585748" w:rsidP="003D0FC8">
      <w:r w:rsidRPr="006B7263">
        <w:t xml:space="preserve">Заявителями на получение муниципальной услуги </w:t>
      </w:r>
      <w:r w:rsidR="00661422" w:rsidRPr="006B7263">
        <w:t xml:space="preserve">(далее – заявители) </w:t>
      </w:r>
      <w:r w:rsidRPr="006B7263">
        <w:t>являются</w:t>
      </w:r>
      <w:r w:rsidR="00DA36B0" w:rsidRPr="006B7263">
        <w:t>:</w:t>
      </w:r>
    </w:p>
    <w:p w:rsidR="007F52E3" w:rsidRPr="006B7263" w:rsidRDefault="007F52E3" w:rsidP="003D0FC8">
      <w:r w:rsidRPr="006B7263">
        <w:t xml:space="preserve">граждане, проживающие на территории </w:t>
      </w:r>
      <w:r w:rsidR="00D03490">
        <w:t>Львовского</w:t>
      </w:r>
      <w:r w:rsidR="00F522A9">
        <w:t xml:space="preserve"> сельского поселения</w:t>
      </w:r>
      <w:r w:rsidRPr="006B7263">
        <w:t xml:space="preserve">, выступающие в качестве работодателя - физического лица, не являющегося индивидуальным предпринимателем, либо уполномоченные </w:t>
      </w:r>
      <w:r w:rsidR="00794A11" w:rsidRPr="006B7263">
        <w:t xml:space="preserve">ими </w:t>
      </w:r>
      <w:r w:rsidRPr="006B7263">
        <w:t>лица;</w:t>
      </w:r>
    </w:p>
    <w:p w:rsidR="000869DF" w:rsidRPr="006B7263" w:rsidRDefault="007F52E3" w:rsidP="003D0FC8">
      <w:r w:rsidRPr="006B7263">
        <w:t>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РФ</w:t>
      </w:r>
      <w:r w:rsidR="000869DF" w:rsidRPr="006B7263">
        <w:t>, а также их представители, наделенные соответствующими полномочиями).</w:t>
      </w:r>
    </w:p>
    <w:p w:rsidR="00661422" w:rsidRPr="006B7263" w:rsidRDefault="00661422" w:rsidP="003D0FC8">
      <w:r w:rsidRPr="006B7263">
        <w:t xml:space="preserve">Подраздел 1.3. </w:t>
      </w:r>
      <w:r w:rsidR="00F522A9" w:rsidRPr="006B7263">
        <w:t>Требования к порядку информирования</w:t>
      </w:r>
      <w:r w:rsidR="00B52EAE">
        <w:t xml:space="preserve"> о</w:t>
      </w:r>
      <w:r w:rsidR="00F522A9" w:rsidRPr="006B7263">
        <w:t xml:space="preserve"> предоставлении</w:t>
      </w:r>
      <w:r w:rsidR="00B52EAE">
        <w:t xml:space="preserve"> </w:t>
      </w:r>
      <w:r w:rsidR="00F522A9" w:rsidRPr="006B7263">
        <w:t>муниципальной услуги</w:t>
      </w:r>
    </w:p>
    <w:p w:rsidR="00137339" w:rsidRPr="006B7263" w:rsidRDefault="00137339" w:rsidP="003D0FC8">
      <w:r w:rsidRPr="006B7263">
        <w:t>1.3.1. Информирование о предоставлении муниципальной услуги осуществляется:</w:t>
      </w:r>
    </w:p>
    <w:p w:rsidR="00A528CF" w:rsidRPr="006B7263" w:rsidRDefault="00A528CF" w:rsidP="003D0FC8">
      <w:r w:rsidRPr="006B7263">
        <w:t xml:space="preserve">1.3.1.1. В </w:t>
      </w:r>
      <w:r w:rsidR="00B52EAE">
        <w:t xml:space="preserve">общем отделе администрации </w:t>
      </w:r>
      <w:r w:rsidR="00D03490">
        <w:t>Львовского</w:t>
      </w:r>
      <w:r w:rsidR="00B52EAE">
        <w:t xml:space="preserve"> сельского поселения </w:t>
      </w:r>
      <w:r w:rsidRPr="006B7263">
        <w:t>(далее – уполномоченный орган):</w:t>
      </w:r>
    </w:p>
    <w:p w:rsidR="00A528CF" w:rsidRPr="006B7263" w:rsidRDefault="00A528CF" w:rsidP="003D0FC8">
      <w:r w:rsidRPr="006B7263">
        <w:t>в устной форме при личном обращении;</w:t>
      </w:r>
    </w:p>
    <w:p w:rsidR="00A528CF" w:rsidRPr="006B7263" w:rsidRDefault="00A528CF" w:rsidP="003D0FC8">
      <w:r w:rsidRPr="006B7263">
        <w:t>с использованием телефонной связи;</w:t>
      </w:r>
    </w:p>
    <w:p w:rsidR="00A528CF" w:rsidRPr="00EE330B" w:rsidRDefault="00A528CF" w:rsidP="003D0FC8">
      <w:r w:rsidRPr="006B7263">
        <w:t>в форме электронного документа посредством направления на адрес электронной почты</w:t>
      </w:r>
      <w:r w:rsidRPr="00EE330B">
        <w:t>;</w:t>
      </w:r>
    </w:p>
    <w:p w:rsidR="00A528CF" w:rsidRPr="006B7263" w:rsidRDefault="00A528CF" w:rsidP="003D0FC8">
      <w:r w:rsidRPr="00EE330B">
        <w:t>по письменным</w:t>
      </w:r>
      <w:r w:rsidRPr="006B7263">
        <w:t xml:space="preserve"> обращениям. </w:t>
      </w:r>
      <w:bookmarkStart w:id="8" w:name="_GoBack"/>
      <w:bookmarkEnd w:id="8"/>
    </w:p>
    <w:p w:rsidR="00137339" w:rsidRPr="00F56D51" w:rsidRDefault="00137339" w:rsidP="003D0FC8">
      <w:r w:rsidRPr="006B7263">
        <w:t xml:space="preserve">1.3.1.2. В многофункциональном центре предоставления государственных и муниципальных услуг </w:t>
      </w:r>
      <w:r w:rsidRPr="00F56D51">
        <w:t>Краснодарского края (далее –</w:t>
      </w:r>
      <w:r w:rsidR="008B6533" w:rsidRPr="00F56D51">
        <w:t xml:space="preserve"> </w:t>
      </w:r>
      <w:r w:rsidRPr="00F56D51">
        <w:t>МФЦ):</w:t>
      </w:r>
    </w:p>
    <w:p w:rsidR="00137339" w:rsidRPr="00F56D51" w:rsidRDefault="00137339" w:rsidP="003D0FC8">
      <w:r w:rsidRPr="00F56D51">
        <w:t>при личном обращении;</w:t>
      </w:r>
    </w:p>
    <w:p w:rsidR="00137339" w:rsidRPr="006B7263" w:rsidRDefault="00137339" w:rsidP="003D0FC8">
      <w:r w:rsidRPr="00F56D51">
        <w:t>посредством интернет-сайта – http://</w:t>
      </w:r>
      <w:r w:rsidR="0096520E" w:rsidRPr="00F56D51">
        <w:rPr>
          <w:lang w:val="en-US"/>
        </w:rPr>
        <w:t>www</w:t>
      </w:r>
      <w:r w:rsidR="0096520E" w:rsidRPr="00357EC4">
        <w:t>.</w:t>
      </w:r>
      <w:r w:rsidRPr="00F56D51">
        <w:t>mfc.ru</w:t>
      </w:r>
      <w:r w:rsidRPr="006B7263">
        <w:t xml:space="preserve"> – </w:t>
      </w:r>
      <w:r w:rsidR="001E1A02">
        <w:t>"</w:t>
      </w:r>
      <w:r w:rsidRPr="006B7263">
        <w:t>Online-консультант</w:t>
      </w:r>
      <w:r w:rsidR="001E1A02">
        <w:t>"</w:t>
      </w:r>
      <w:r w:rsidRPr="006B7263">
        <w:t xml:space="preserve">, </w:t>
      </w:r>
      <w:r w:rsidR="001E1A02">
        <w:t>"</w:t>
      </w:r>
      <w:r w:rsidRPr="006B7263">
        <w:t>Электронный консультант</w:t>
      </w:r>
      <w:r w:rsidR="001E1A02">
        <w:t>"</w:t>
      </w:r>
      <w:r w:rsidRPr="006B7263">
        <w:t xml:space="preserve">, </w:t>
      </w:r>
      <w:r w:rsidR="001E1A02">
        <w:t>"</w:t>
      </w:r>
      <w:r w:rsidRPr="006B7263">
        <w:t>Виртуальная приемная</w:t>
      </w:r>
      <w:r w:rsidR="001E1A02">
        <w:t>"</w:t>
      </w:r>
      <w:r w:rsidRPr="006B7263">
        <w:t>.</w:t>
      </w:r>
    </w:p>
    <w:p w:rsidR="00490F0B" w:rsidRPr="00490F0B" w:rsidRDefault="00137339" w:rsidP="003D0FC8">
      <w:r w:rsidRPr="00490F0B">
        <w:lastRenderedPageBreak/>
        <w:t xml:space="preserve">1.3.1.3. Посредством размещения информации на официальном интернет-портале администрации </w:t>
      </w:r>
      <w:r w:rsidR="00490F0B" w:rsidRPr="00490F0B">
        <w:t>Львовского сельского поселения</w:t>
      </w:r>
      <w:r w:rsidR="00B349C6" w:rsidRPr="00490F0B">
        <w:t xml:space="preserve"> Северск</w:t>
      </w:r>
      <w:r w:rsidR="00490F0B" w:rsidRPr="00490F0B">
        <w:t>ого</w:t>
      </w:r>
      <w:r w:rsidR="00B349C6" w:rsidRPr="00490F0B">
        <w:t xml:space="preserve"> район</w:t>
      </w:r>
      <w:r w:rsidR="00490F0B" w:rsidRPr="00490F0B">
        <w:t>а</w:t>
      </w:r>
      <w:r w:rsidRPr="00490F0B">
        <w:t xml:space="preserve"> адрес официального сайта </w:t>
      </w:r>
      <w:r w:rsidR="00545A65" w:rsidRPr="00490F0B">
        <w:t>http://www.</w:t>
      </w:r>
      <w:r w:rsidR="00490F0B" w:rsidRPr="00490F0B">
        <w:t xml:space="preserve"> </w:t>
      </w:r>
      <w:r w:rsidR="00490F0B" w:rsidRPr="00490F0B">
        <w:rPr>
          <w:u w:val="single"/>
        </w:rPr>
        <w:t>lspadmin.ru</w:t>
      </w:r>
      <w:r w:rsidR="00490F0B">
        <w:t>.</w:t>
      </w:r>
    </w:p>
    <w:p w:rsidR="00137339" w:rsidRPr="006B7263" w:rsidRDefault="00545A65" w:rsidP="003D0FC8">
      <w:r w:rsidRPr="00D03490">
        <w:rPr>
          <w:color w:val="FF0000"/>
        </w:rPr>
        <w:t xml:space="preserve"> </w:t>
      </w:r>
      <w:r w:rsidR="00137339" w:rsidRPr="006B7263">
        <w:t xml:space="preserve">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00EC59C2">
        <w:t>"</w:t>
      </w:r>
      <w:r w:rsidR="00137339" w:rsidRPr="00391FF6">
        <w:t>Интернет</w:t>
      </w:r>
      <w:r w:rsidR="00EC59C2" w:rsidRPr="00391FF6">
        <w:t>"</w:t>
      </w:r>
      <w:r w:rsidR="00137339" w:rsidRPr="00391FF6">
        <w:t xml:space="preserve"> (далее – Портал).</w:t>
      </w:r>
    </w:p>
    <w:p w:rsidR="00137339" w:rsidRPr="006B7263" w:rsidRDefault="00137339" w:rsidP="003D0FC8">
      <w:r w:rsidRPr="006B7263">
        <w:t xml:space="preserve">1.3.1.5. Посредством размещения информационных стендов в МФЦ и </w:t>
      </w:r>
      <w:r w:rsidR="00BE07DC">
        <w:t xml:space="preserve">администрации </w:t>
      </w:r>
      <w:r w:rsidR="00D03490">
        <w:t xml:space="preserve">Львовского </w:t>
      </w:r>
      <w:r w:rsidR="00BE07DC">
        <w:t>сельского поселения (далее – администрация поселения)</w:t>
      </w:r>
      <w:r w:rsidRPr="006B7263">
        <w:t>.</w:t>
      </w:r>
    </w:p>
    <w:p w:rsidR="00137339" w:rsidRPr="00357EC4" w:rsidRDefault="00137339" w:rsidP="003D0FC8">
      <w:r w:rsidRPr="006B7263">
        <w:t>1.3.2. Консультирование по вопросам предоставления муниципальной услуги осуществляется бесплатно.</w:t>
      </w:r>
    </w:p>
    <w:p w:rsidR="00137339" w:rsidRPr="006B7263" w:rsidRDefault="00137339" w:rsidP="003D0FC8">
      <w:r w:rsidRPr="006B7263">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37339" w:rsidRPr="006B7263" w:rsidRDefault="00137339" w:rsidP="003D0FC8">
      <w:r w:rsidRPr="006B7263">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37339" w:rsidRPr="006B7263" w:rsidRDefault="00137339" w:rsidP="003D0FC8">
      <w:r w:rsidRPr="006B7263">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37339" w:rsidRPr="006B7263" w:rsidRDefault="00137339" w:rsidP="003D0FC8">
      <w:r w:rsidRPr="006B7263">
        <w:t xml:space="preserve">Рекомендуемое время для телефонного разговора – не более 10 минут, личного устного информирования – не более </w:t>
      </w:r>
      <w:r w:rsidRPr="00F56D51">
        <w:t>20</w:t>
      </w:r>
      <w:r w:rsidRPr="006B7263">
        <w:t xml:space="preserve"> минут.</w:t>
      </w:r>
    </w:p>
    <w:p w:rsidR="00137339" w:rsidRPr="006B7263" w:rsidRDefault="00137339" w:rsidP="003D0FC8">
      <w:r w:rsidRPr="006B7263">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935ED" w:rsidRPr="006B7263" w:rsidRDefault="00B935ED" w:rsidP="003D0FC8">
      <w:r w:rsidRPr="006B7263">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137339" w:rsidRPr="006B7263" w:rsidRDefault="00137339" w:rsidP="003D0FC8">
      <w:r w:rsidRPr="006B7263">
        <w:t xml:space="preserve">1.3.3. Информационные стенды, размещенные в МФЦ и </w:t>
      </w:r>
      <w:r w:rsidR="009F6274">
        <w:t>администрации поселения</w:t>
      </w:r>
      <w:r w:rsidRPr="006B7263">
        <w:t>, должны содержать:</w:t>
      </w:r>
    </w:p>
    <w:p w:rsidR="00137339" w:rsidRPr="006B7263" w:rsidRDefault="00137339" w:rsidP="003D0FC8">
      <w:r w:rsidRPr="006B7263">
        <w:t>режим работы, адреса уполномоченного органа и МФЦ;</w:t>
      </w:r>
    </w:p>
    <w:p w:rsidR="00137339" w:rsidRPr="00AD6D4D" w:rsidRDefault="00137339" w:rsidP="003D0FC8">
      <w:r w:rsidRPr="006B7263">
        <w:t xml:space="preserve">адрес официального интернет-портала </w:t>
      </w:r>
      <w:r w:rsidR="00BD7ECE">
        <w:t>МО</w:t>
      </w:r>
      <w:r w:rsidRPr="006B7263">
        <w:t xml:space="preserve">, адрес электронной почты </w:t>
      </w:r>
      <w:r w:rsidR="00A964A1" w:rsidRPr="00AD6D4D">
        <w:t>администрации поселения</w:t>
      </w:r>
      <w:r w:rsidRPr="00AD6D4D">
        <w:t>;</w:t>
      </w:r>
    </w:p>
    <w:p w:rsidR="00137339" w:rsidRPr="006B7263" w:rsidRDefault="00137339" w:rsidP="003D0FC8">
      <w:r w:rsidRPr="006B7263">
        <w:t>почтовые адреса, телефоны, фамилии руководителей МФЦ и уполномоченного органа;</w:t>
      </w:r>
    </w:p>
    <w:p w:rsidR="00137339" w:rsidRPr="006B7263" w:rsidRDefault="00137339" w:rsidP="003D0FC8">
      <w:r w:rsidRPr="006B7263">
        <w:t>порядок получения консультаций о предоставлении муниципальной услуги;</w:t>
      </w:r>
    </w:p>
    <w:p w:rsidR="00137339" w:rsidRPr="006B7263" w:rsidRDefault="00137339" w:rsidP="003D0FC8">
      <w:r w:rsidRPr="006B7263">
        <w:t>порядок и сроки предоставления муниципальной услуги;</w:t>
      </w:r>
    </w:p>
    <w:p w:rsidR="00137339" w:rsidRPr="006B7263" w:rsidRDefault="00137339" w:rsidP="003D0FC8">
      <w:r w:rsidRPr="006B7263">
        <w:t>образцы заявлений о предоставлении муниципальной услуги и образцы заполнения таких заявлений;</w:t>
      </w:r>
    </w:p>
    <w:p w:rsidR="00137339" w:rsidRPr="006B7263" w:rsidRDefault="00137339" w:rsidP="003D0FC8">
      <w:r w:rsidRPr="006B7263">
        <w:t>перечень документов, необходимых для предоставления муниципальной услуги;</w:t>
      </w:r>
    </w:p>
    <w:p w:rsidR="00137339" w:rsidRPr="006B7263" w:rsidRDefault="00137339" w:rsidP="003D0FC8">
      <w:r w:rsidRPr="006B7263">
        <w:t>основания для отказа в приеме документов о предоставлении муниципальной услуги;</w:t>
      </w:r>
    </w:p>
    <w:p w:rsidR="00137339" w:rsidRPr="006B7263" w:rsidRDefault="00137339" w:rsidP="003D0FC8">
      <w:r w:rsidRPr="006B7263">
        <w:t>основания для отказа в предоставлении муниципальной услуги;</w:t>
      </w:r>
    </w:p>
    <w:p w:rsidR="00137339" w:rsidRPr="006B7263" w:rsidRDefault="00137339" w:rsidP="003D0FC8">
      <w:r w:rsidRPr="006B7263">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137339" w:rsidRPr="006B7263" w:rsidRDefault="00137339" w:rsidP="003D0FC8">
      <w:r w:rsidRPr="006B7263">
        <w:t>иную информацию, необходимую для получения муниципальной услуги.</w:t>
      </w:r>
    </w:p>
    <w:p w:rsidR="00137339" w:rsidRPr="006B7263" w:rsidRDefault="00137339" w:rsidP="003D0FC8">
      <w:r w:rsidRPr="006B7263">
        <w:t>Такая же информация размещается на официальном интернет-портале и на сайте МФЦ.</w:t>
      </w:r>
    </w:p>
    <w:p w:rsidR="00137339" w:rsidRPr="006153DC" w:rsidRDefault="00137339" w:rsidP="003D0FC8">
      <w:r w:rsidRPr="006B7263">
        <w:lastRenderedPageBreak/>
        <w:t>1</w:t>
      </w:r>
      <w:r w:rsidRPr="006153DC">
        <w:t>.3.4. Информация о местонахождении и графике работы, справочных телефонах уполномоченного органа МФЦ:</w:t>
      </w:r>
    </w:p>
    <w:p w:rsidR="00490F0B" w:rsidRPr="006153DC" w:rsidRDefault="00490F0B" w:rsidP="003D0FC8">
      <w:r w:rsidRPr="006153DC">
        <w:t>1.3.4.1. Уполномоченный орган расположен по адресу:</w:t>
      </w:r>
    </w:p>
    <w:p w:rsidR="00490F0B" w:rsidRPr="006153DC" w:rsidRDefault="00490F0B" w:rsidP="003D0FC8">
      <w:r w:rsidRPr="006153DC">
        <w:t>353260, Краснодарский край, Северский район, село Львовское, улица Советская, 64, электронный адрес: http://e-</w:t>
      </w:r>
      <w:r w:rsidRPr="006153DC">
        <w:rPr>
          <w:lang w:val="en-US"/>
        </w:rPr>
        <w:t>mfc</w:t>
      </w:r>
      <w:r w:rsidRPr="006153DC">
        <w:t>.</w:t>
      </w:r>
      <w:r w:rsidRPr="006153DC">
        <w:rPr>
          <w:lang w:val="en-US"/>
        </w:rPr>
        <w:t>ru</w:t>
      </w:r>
      <w:r w:rsidRPr="006153DC">
        <w:t>/</w:t>
      </w:r>
      <w:r w:rsidRPr="006153DC">
        <w:rPr>
          <w:lang w:val="en-US"/>
        </w:rPr>
        <w:t>mfc</w:t>
      </w:r>
      <w:r w:rsidRPr="006153DC">
        <w:t>/87.</w:t>
      </w:r>
    </w:p>
    <w:p w:rsidR="00490F0B" w:rsidRPr="006153DC" w:rsidRDefault="00490F0B" w:rsidP="003D0FC8">
      <w:r w:rsidRPr="006153DC">
        <w:t>Справочные телефоны уполномоченного органа: (886166)2-01-04.</w:t>
      </w:r>
    </w:p>
    <w:p w:rsidR="00490F0B" w:rsidRPr="006153DC" w:rsidRDefault="00490F0B" w:rsidP="003D0FC8">
      <w:r w:rsidRPr="006153DC">
        <w:t>График работы уполномоченного органа: понедельник – четверг с 09.00 до 16.00, перерыв с 12.00 до 13.00, пятница, суббота и воскресенье – выходные.</w:t>
      </w:r>
    </w:p>
    <w:p w:rsidR="00490F0B" w:rsidRPr="006153DC" w:rsidRDefault="00490F0B" w:rsidP="003D0FC8">
      <w:r w:rsidRPr="006153DC">
        <w:t xml:space="preserve">Адрес сайта – http:// </w:t>
      </w:r>
      <w:r w:rsidRPr="006153DC">
        <w:rPr>
          <w:lang w:val="en-US"/>
        </w:rPr>
        <w:t>sev</w:t>
      </w:r>
      <w:r w:rsidRPr="006153DC">
        <w:t>.</w:t>
      </w:r>
      <w:r w:rsidRPr="006153DC">
        <w:rPr>
          <w:lang w:val="en-US"/>
        </w:rPr>
        <w:t>e</w:t>
      </w:r>
      <w:r w:rsidRPr="006153DC">
        <w:t xml:space="preserve"> - </w:t>
      </w:r>
      <w:r w:rsidRPr="006153DC">
        <w:rPr>
          <w:lang w:val="en-US"/>
        </w:rPr>
        <w:t>mfc</w:t>
      </w:r>
      <w:r w:rsidRPr="006153DC">
        <w:t>@.ru.</w:t>
      </w:r>
    </w:p>
    <w:p w:rsidR="00137339" w:rsidRPr="006B7263" w:rsidRDefault="00137339" w:rsidP="003D0FC8">
      <w:r w:rsidRPr="006B7263">
        <w:t xml:space="preserve">В случае изменения указанных графиков, а также контактных телефонов и электронных адресов в </w:t>
      </w:r>
      <w:r w:rsidR="001534C9" w:rsidRPr="006B7263">
        <w:t>Административный регламент</w:t>
      </w:r>
      <w:r w:rsidRPr="006B7263">
        <w:t xml:space="preserve"> вносятся соответствующие изменения, информация об изменении также размещается в установленном порядке на официальном интернет-портале, на Портале, а также на Едином портале многофункциональных цен</w:t>
      </w:r>
      <w:r w:rsidR="00DC316B">
        <w:t>тр</w:t>
      </w:r>
      <w:r w:rsidRPr="006B7263">
        <w:t>ов предоставления государственных и муниципальных услуг Краснодарского края.</w:t>
      </w:r>
    </w:p>
    <w:p w:rsidR="00137339" w:rsidRDefault="00137339" w:rsidP="003D0FC8">
      <w:r w:rsidRPr="006B7263">
        <w:t xml:space="preserve">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w:t>
      </w:r>
      <w:r w:rsidRPr="00F56D51">
        <w:t>Краснодарского края</w:t>
      </w:r>
      <w:r w:rsidRPr="00736255">
        <w:rPr>
          <w:color w:val="FF0000"/>
        </w:rPr>
        <w:t xml:space="preserve"> </w:t>
      </w:r>
      <w:r w:rsidRPr="006B7263">
        <w:t xml:space="preserve">в информационно-телекоммуникационной сети </w:t>
      </w:r>
      <w:r w:rsidR="00B839B1">
        <w:t>"</w:t>
      </w:r>
      <w:r w:rsidRPr="006B7263">
        <w:t>Интернет</w:t>
      </w:r>
      <w:r w:rsidR="00B839B1">
        <w:t>"</w:t>
      </w:r>
      <w:r w:rsidRPr="006B7263">
        <w:t xml:space="preserve"> - </w:t>
      </w:r>
      <w:r w:rsidR="00736255" w:rsidRPr="00250180">
        <w:rPr>
          <w:rFonts w:ascii="Times New Roman" w:hAnsi="Times New Roman"/>
          <w:sz w:val="28"/>
          <w:szCs w:val="28"/>
        </w:rPr>
        <w:t>http://www.</w:t>
      </w:r>
      <w:r w:rsidR="00736255" w:rsidRPr="00250180">
        <w:rPr>
          <w:rFonts w:ascii="Times New Roman" w:hAnsi="Times New Roman"/>
          <w:sz w:val="28"/>
          <w:szCs w:val="28"/>
          <w:lang w:val="en-US"/>
        </w:rPr>
        <w:t>sev</w:t>
      </w:r>
      <w:r w:rsidR="00736255" w:rsidRPr="00250180">
        <w:rPr>
          <w:rFonts w:ascii="Times New Roman" w:hAnsi="Times New Roman"/>
          <w:sz w:val="28"/>
          <w:szCs w:val="28"/>
        </w:rPr>
        <w:t>.e-mfc.ru</w:t>
      </w:r>
      <w:r w:rsidRPr="006B7263">
        <w:t>.</w:t>
      </w:r>
    </w:p>
    <w:bookmarkEnd w:id="7"/>
    <w:p w:rsidR="00661422" w:rsidRPr="00C837A4" w:rsidRDefault="00661422" w:rsidP="003D0FC8">
      <w:r w:rsidRPr="00C837A4">
        <w:t xml:space="preserve">Раздел II. </w:t>
      </w:r>
      <w:r w:rsidR="00C01220" w:rsidRPr="00C837A4">
        <w:t>Стандарт предоставления муниципальной услуги</w:t>
      </w:r>
    </w:p>
    <w:p w:rsidR="00661422" w:rsidRPr="006B7263" w:rsidRDefault="00661422" w:rsidP="003D0FC8">
      <w:bookmarkStart w:id="9" w:name="Par146"/>
      <w:bookmarkEnd w:id="9"/>
      <w:r w:rsidRPr="006B7263">
        <w:t xml:space="preserve">Подраздел 2.1. </w:t>
      </w:r>
      <w:r w:rsidR="00632260" w:rsidRPr="006B7263">
        <w:t>Наименование муниципальной услуги</w:t>
      </w:r>
    </w:p>
    <w:p w:rsidR="00585748" w:rsidRPr="006B7263" w:rsidRDefault="00585748" w:rsidP="003D0FC8">
      <w:r w:rsidRPr="006B7263">
        <w:t xml:space="preserve">Наименование муниципальной услуги – </w:t>
      </w:r>
      <w:r w:rsidR="003B4525">
        <w:t>"</w:t>
      </w:r>
      <w:r w:rsidR="00266C17" w:rsidRPr="006B7263">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003B4525">
        <w:t>"</w:t>
      </w:r>
      <w:r w:rsidRPr="006B7263">
        <w:t xml:space="preserve">. </w:t>
      </w:r>
    </w:p>
    <w:p w:rsidR="00A528CF" w:rsidRPr="006B7263" w:rsidRDefault="00A528CF" w:rsidP="003D0FC8">
      <w:r w:rsidRPr="006B7263">
        <w:t xml:space="preserve">Подраздел 2.2. </w:t>
      </w:r>
      <w:r w:rsidR="00CB2760" w:rsidRPr="006B7263">
        <w:t>Наименование органа, предоставляющего муниципальную услугу</w:t>
      </w:r>
    </w:p>
    <w:p w:rsidR="003963A0" w:rsidRPr="006B7263" w:rsidRDefault="003963A0" w:rsidP="003D0FC8">
      <w:r w:rsidRPr="006B7263">
        <w:t xml:space="preserve">2.2.1. Предоставление муниципальной услуги осуществляется </w:t>
      </w:r>
      <w:r w:rsidR="008C6F83">
        <w:t xml:space="preserve">администрацией </w:t>
      </w:r>
      <w:r w:rsidR="00D03490">
        <w:t xml:space="preserve">Львовского </w:t>
      </w:r>
      <w:r w:rsidR="008C6F83">
        <w:t>сельского поселения.</w:t>
      </w:r>
    </w:p>
    <w:p w:rsidR="003963A0" w:rsidRPr="006B7263" w:rsidRDefault="003963A0" w:rsidP="003D0FC8">
      <w:r w:rsidRPr="006B7263">
        <w:t>2.2.2. В предоставлении муниципальной услуги участвуют: уполномоченный орган, МФЦ.</w:t>
      </w:r>
    </w:p>
    <w:p w:rsidR="003963A0" w:rsidRPr="005062AD" w:rsidRDefault="003963A0" w:rsidP="003D0FC8">
      <w:r w:rsidRPr="006B7263">
        <w:t>Администрация</w:t>
      </w:r>
      <w:r w:rsidR="00CB2760">
        <w:t xml:space="preserve"> поселения</w:t>
      </w:r>
      <w:r w:rsidRPr="006B7263">
        <w:t xml:space="preserve"> предоставляет муниципальную услугу через </w:t>
      </w:r>
      <w:r w:rsidR="00FE3A8D" w:rsidRPr="005062AD">
        <w:t>общий отдел администрации поселения</w:t>
      </w:r>
      <w:r w:rsidRPr="005062AD">
        <w:t>.</w:t>
      </w:r>
    </w:p>
    <w:p w:rsidR="00585748" w:rsidRDefault="00137339" w:rsidP="003D0FC8">
      <w:r w:rsidRPr="006B7263">
        <w:t>2.2.</w:t>
      </w:r>
      <w:r w:rsidR="003963A0" w:rsidRPr="006B7263">
        <w:t>3</w:t>
      </w:r>
      <w:r w:rsidRPr="006B7263">
        <w:t xml:space="preserve">. В соответствии с пунктом 3 части 1 статьи 7 Федерального закона от </w:t>
      </w:r>
      <w:r w:rsidR="00762A54">
        <w:t xml:space="preserve">27 июля </w:t>
      </w:r>
      <w:r w:rsidRPr="006B7263">
        <w:t xml:space="preserve">2010 года № 210-ФЗ </w:t>
      </w:r>
      <w:r w:rsidR="00FE3A8D">
        <w:t>"</w:t>
      </w:r>
      <w:r w:rsidRPr="006B7263">
        <w:t>Об организации предоставления государственных и муниципальных услуг</w:t>
      </w:r>
      <w:r w:rsidR="00FE3A8D">
        <w:t>"</w:t>
      </w:r>
      <w:r w:rsidRPr="006B7263">
        <w:t>,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661422" w:rsidRPr="006B7263" w:rsidRDefault="00661422" w:rsidP="003D0FC8">
      <w:r w:rsidRPr="006B7263">
        <w:t xml:space="preserve">Подраздел 2.3. </w:t>
      </w:r>
      <w:r w:rsidR="00AA7315" w:rsidRPr="006B7263">
        <w:t>Описание результата</w:t>
      </w:r>
      <w:r w:rsidR="00FE3A8D">
        <w:t xml:space="preserve"> </w:t>
      </w:r>
      <w:r w:rsidR="00AA7315" w:rsidRPr="006B7263">
        <w:t>предоставления муниципальной услуги</w:t>
      </w:r>
    </w:p>
    <w:p w:rsidR="00585748" w:rsidRPr="006B7263" w:rsidRDefault="00585748" w:rsidP="003D0FC8">
      <w:r w:rsidRPr="006B7263">
        <w:t>Результатами предоставления муниципальной услуги являются:</w:t>
      </w:r>
    </w:p>
    <w:p w:rsidR="00464F1D" w:rsidRPr="006B7263" w:rsidRDefault="00464F1D" w:rsidP="003D0FC8">
      <w:r w:rsidRPr="006B7263">
        <w:t xml:space="preserve">возвращение </w:t>
      </w:r>
      <w:r w:rsidR="00585748" w:rsidRPr="006B7263">
        <w:t xml:space="preserve">заявителю </w:t>
      </w:r>
      <w:r w:rsidR="00D11AA5" w:rsidRPr="006B7263">
        <w:t xml:space="preserve">двух экземпляров </w:t>
      </w:r>
      <w:r w:rsidRPr="006B7263">
        <w:t>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D11AA5" w:rsidRPr="006B7263" w:rsidRDefault="00464F1D" w:rsidP="003D0FC8">
      <w:r w:rsidRPr="006B7263">
        <w:t xml:space="preserve">возвращение </w:t>
      </w:r>
      <w:r w:rsidR="00D11AA5" w:rsidRPr="006B7263">
        <w:t xml:space="preserve">заявителю </w:t>
      </w:r>
      <w:r w:rsidR="00E90676" w:rsidRPr="006B7263">
        <w:t xml:space="preserve">двух </w:t>
      </w:r>
      <w:r w:rsidR="00D11AA5" w:rsidRPr="006B7263">
        <w:t>экземпляр</w:t>
      </w:r>
      <w:r w:rsidR="00E90676" w:rsidRPr="006B7263">
        <w:t>ов</w:t>
      </w:r>
      <w:r w:rsidR="00A80DCC" w:rsidRPr="006B7263">
        <w:t xml:space="preserve"> </w:t>
      </w:r>
      <w:r w:rsidR="00D11AA5" w:rsidRPr="006B7263">
        <w:t>трудового договора работника с работодателем - физическим лицом, не являющимся индивидуальным предпринимателем</w:t>
      </w:r>
      <w:r w:rsidRPr="006B7263">
        <w:t xml:space="preserve">, с отметкой о регистрации факта прекращения трудового </w:t>
      </w:r>
      <w:r w:rsidRPr="006B7263">
        <w:lastRenderedPageBreak/>
        <w:t>договора</w:t>
      </w:r>
      <w:r w:rsidR="00E90676" w:rsidRPr="006B7263">
        <w:t>, а в случае</w:t>
      </w:r>
      <w:r w:rsidR="00A80DCC" w:rsidRPr="006B7263">
        <w:t xml:space="preserve"> </w:t>
      </w:r>
      <w:r w:rsidR="00E90676" w:rsidRPr="006B7263">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РФ - одного экземпляра с отметкой о регистрации факта прекращения трудового договора</w:t>
      </w:r>
      <w:r w:rsidR="00D11AA5" w:rsidRPr="006B7263">
        <w:t>;</w:t>
      </w:r>
    </w:p>
    <w:p w:rsidR="00E74B51" w:rsidRPr="006B7263" w:rsidRDefault="00E74B51" w:rsidP="003D0FC8">
      <w:r w:rsidRPr="006B7263">
        <w:t>направление заявителю</w:t>
      </w:r>
      <w:r w:rsidR="00A80DCC" w:rsidRPr="006B7263">
        <w:t xml:space="preserve"> </w:t>
      </w:r>
      <w:r w:rsidRPr="006B7263">
        <w:t>рекомендаций о необходимости внесения в трудовой договор изменений и (или) дополнений, исключающих выявленные нарушения</w:t>
      </w:r>
      <w:r w:rsidR="00A80DCC" w:rsidRPr="006B7263">
        <w:t xml:space="preserve"> </w:t>
      </w:r>
      <w:r w:rsidRPr="006B7263">
        <w:t>трудового законодательства Российской Федерации и иных нормативных правовых актов, содержащих нормы трудового права;</w:t>
      </w:r>
    </w:p>
    <w:p w:rsidR="00E74B51" w:rsidRPr="006B7263" w:rsidRDefault="00E74B51" w:rsidP="003D0FC8">
      <w:r w:rsidRPr="006B7263">
        <w:t>сообщение о выявленных в трудовом договоре нарушениях трудового законодательства Российской Федерации и иных нормативных правовых актов, содержащих нормы трудового права, в Государственную инспекцию труда в Краснодарском крае в случае не</w:t>
      </w:r>
      <w:r w:rsidR="00CE690D">
        <w:t xml:space="preserve"> </w:t>
      </w:r>
      <w:r w:rsidRPr="006B7263">
        <w:t>предоставления работодателем в установленный срок изменений и (или) дополнений, исключающих указанные нарушения;</w:t>
      </w:r>
    </w:p>
    <w:p w:rsidR="00014346" w:rsidRPr="006B7263" w:rsidRDefault="00585748" w:rsidP="003D0FC8">
      <w:r w:rsidRPr="006B7263">
        <w:t xml:space="preserve">направление заявителю </w:t>
      </w:r>
      <w:r w:rsidR="00566630" w:rsidRPr="006B7263">
        <w:t>решение</w:t>
      </w:r>
      <w:r w:rsidRPr="006B7263">
        <w:t xml:space="preserve"> об отказе в </w:t>
      </w:r>
      <w:r w:rsidR="00014346" w:rsidRPr="006B7263">
        <w:t>предоставлении муниципальной услуги.</w:t>
      </w:r>
    </w:p>
    <w:p w:rsidR="00661422" w:rsidRPr="006B7263" w:rsidRDefault="00661422" w:rsidP="003D0FC8">
      <w:r w:rsidRPr="006B7263">
        <w:t xml:space="preserve">Подраздел 2.4. </w:t>
      </w:r>
      <w:r w:rsidR="008C239B" w:rsidRPr="006B7263">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14346" w:rsidRPr="006B7263" w:rsidRDefault="00585748" w:rsidP="003D0FC8">
      <w:r w:rsidRPr="006B7263">
        <w:t>2.4.1.</w:t>
      </w:r>
      <w:r w:rsidR="00014346" w:rsidRPr="006B7263">
        <w:t xml:space="preserve"> С</w:t>
      </w:r>
      <w:r w:rsidRPr="006B7263">
        <w:t xml:space="preserve">рок предоставления муниципальной услуги </w:t>
      </w:r>
      <w:r w:rsidR="00014346" w:rsidRPr="006B7263">
        <w:t xml:space="preserve">составляет </w:t>
      </w:r>
      <w:r w:rsidR="00E04C9C" w:rsidRPr="006B7263">
        <w:t xml:space="preserve">один </w:t>
      </w:r>
      <w:r w:rsidR="00014346" w:rsidRPr="006B7263">
        <w:t>рабочи</w:t>
      </w:r>
      <w:r w:rsidR="00E04C9C" w:rsidRPr="006B7263">
        <w:t>й</w:t>
      </w:r>
      <w:r w:rsidR="00014346" w:rsidRPr="006B7263">
        <w:t xml:space="preserve"> д</w:t>
      </w:r>
      <w:r w:rsidR="00E04C9C" w:rsidRPr="006B7263">
        <w:t>е</w:t>
      </w:r>
      <w:r w:rsidR="00014346" w:rsidRPr="006B7263">
        <w:t>н</w:t>
      </w:r>
      <w:r w:rsidR="00E04C9C" w:rsidRPr="006B7263">
        <w:t>ь</w:t>
      </w:r>
      <w:r w:rsidR="00014346" w:rsidRPr="006B7263">
        <w:t xml:space="preserve"> с момента поступления в </w:t>
      </w:r>
      <w:r w:rsidR="00215356" w:rsidRPr="006B7263">
        <w:t>уполномоченный орган</w:t>
      </w:r>
      <w:r w:rsidR="006A7BEB" w:rsidRPr="006B7263">
        <w:t xml:space="preserve">, </w:t>
      </w:r>
      <w:r w:rsidR="00014346" w:rsidRPr="006B7263">
        <w:t>запроса о предоставлении муниципальной услуги с приложением необходимых документов</w:t>
      </w:r>
      <w:r w:rsidR="00E04C9C" w:rsidRPr="006B7263">
        <w:t xml:space="preserve"> и не более </w:t>
      </w:r>
      <w:r w:rsidR="00657003" w:rsidRPr="00F56D51">
        <w:t>5</w:t>
      </w:r>
      <w:r w:rsidR="00E04C9C" w:rsidRPr="006B7263">
        <w:t xml:space="preserve"> рабочих дней в случае подачи запроса о предоставлении муниципальной услуги через МФЦ</w:t>
      </w:r>
      <w:r w:rsidR="00014346" w:rsidRPr="006B7263">
        <w:t xml:space="preserve">. </w:t>
      </w:r>
    </w:p>
    <w:p w:rsidR="00585748" w:rsidRPr="006B7263" w:rsidRDefault="00585748" w:rsidP="003D0FC8">
      <w:r w:rsidRPr="006B7263">
        <w:t xml:space="preserve">2.4.2. Решение о предоставлении или об отказе в предоставлении </w:t>
      </w:r>
      <w:r w:rsidR="006A7BEB" w:rsidRPr="006B7263">
        <w:t xml:space="preserve">муниципальной </w:t>
      </w:r>
      <w:r w:rsidRPr="006B7263">
        <w:t xml:space="preserve">услуги принимается </w:t>
      </w:r>
      <w:r w:rsidR="00566630" w:rsidRPr="006B7263">
        <w:t>уполномоченным органом</w:t>
      </w:r>
      <w:r w:rsidR="00A80DCC" w:rsidRPr="006B7263">
        <w:t xml:space="preserve"> </w:t>
      </w:r>
      <w:r w:rsidRPr="006B7263">
        <w:t xml:space="preserve">в </w:t>
      </w:r>
      <w:r w:rsidR="006A7BEB" w:rsidRPr="006B7263">
        <w:t>день поступления документов</w:t>
      </w:r>
      <w:r w:rsidRPr="006B7263">
        <w:t>.</w:t>
      </w:r>
    </w:p>
    <w:p w:rsidR="00661422" w:rsidRPr="006B7263" w:rsidRDefault="00661422" w:rsidP="003D0FC8">
      <w:r w:rsidRPr="006B7263">
        <w:t>2.4.3. Срок приостановления предоставления муниципальной услуги законодательством не предусмотрен.</w:t>
      </w:r>
    </w:p>
    <w:p w:rsidR="00661422" w:rsidRPr="006B7263" w:rsidRDefault="00661422" w:rsidP="003D0FC8">
      <w:r w:rsidRPr="006B7263">
        <w:t xml:space="preserve">Подраздел 2.5. </w:t>
      </w:r>
      <w:r w:rsidR="000F6672" w:rsidRPr="006B7263">
        <w:t>Перечень нормативных правовых актов, регулирующих отношения, возникающие в связи с предоставлением муниципальной услуги</w:t>
      </w:r>
    </w:p>
    <w:p w:rsidR="00661422" w:rsidRPr="006B7263" w:rsidRDefault="00661422" w:rsidP="003D0FC8">
      <w:r w:rsidRPr="006B7263">
        <w:t>Предоставление уполномоченным органом муниципальной услуги осуществляется в соответствии со сле</w:t>
      </w:r>
      <w:r w:rsidR="0011151E" w:rsidRPr="006B7263">
        <w:t xml:space="preserve">дующими нормативными правовыми </w:t>
      </w:r>
      <w:r w:rsidRPr="006B7263">
        <w:t>актами:</w:t>
      </w:r>
    </w:p>
    <w:p w:rsidR="00585748" w:rsidRPr="006B7263" w:rsidRDefault="00585748" w:rsidP="003D0FC8">
      <w:r w:rsidRPr="006B7263">
        <w:t xml:space="preserve">Конституцией Российской Федерации (принята всенародным голосованием 12 декабря 1993 года). </w:t>
      </w:r>
      <w:r w:rsidR="005E6FA8">
        <w:t>"</w:t>
      </w:r>
      <w:r w:rsidRPr="006B7263">
        <w:t>Российская газета</w:t>
      </w:r>
      <w:r w:rsidR="005E6FA8">
        <w:t>"</w:t>
      </w:r>
      <w:r w:rsidRPr="006B7263">
        <w:t xml:space="preserve"> от 25 декабря</w:t>
      </w:r>
      <w:r w:rsidR="00D420C9">
        <w:t xml:space="preserve">        </w:t>
      </w:r>
      <w:r w:rsidRPr="006B7263">
        <w:t xml:space="preserve"> 1993 года;</w:t>
      </w:r>
    </w:p>
    <w:p w:rsidR="00585748" w:rsidRPr="006B7263" w:rsidRDefault="00585748" w:rsidP="003D0FC8">
      <w:pPr>
        <w:rPr>
          <w:rFonts w:eastAsia="Arial Unicode MS"/>
        </w:rPr>
      </w:pPr>
      <w:r w:rsidRPr="006B7263">
        <w:t xml:space="preserve">Трудовым кодексом Российской Федерации, Федеральный закон от </w:t>
      </w:r>
      <w:r w:rsidR="00E704ED">
        <w:t xml:space="preserve">               </w:t>
      </w:r>
      <w:r w:rsidRPr="006B7263">
        <w:t>30 декабря 2001 года № 197-ФЗ. Российская газета от 31 декабря 2001 года</w:t>
      </w:r>
      <w:r w:rsidR="00374061">
        <w:t xml:space="preserve"> </w:t>
      </w:r>
      <w:r w:rsidRPr="006B7263">
        <w:t>№ 256</w:t>
      </w:r>
      <w:r w:rsidRPr="006B7263">
        <w:rPr>
          <w:rFonts w:eastAsia="Arial Unicode MS"/>
        </w:rPr>
        <w:t>;</w:t>
      </w:r>
    </w:p>
    <w:p w:rsidR="00585748" w:rsidRPr="006B7263" w:rsidRDefault="00585748" w:rsidP="003D0FC8">
      <w:r w:rsidRPr="006B7263">
        <w:t xml:space="preserve">Федеральным законом от 6 октября 2003 года № 131-ФЗ </w:t>
      </w:r>
      <w:r w:rsidR="007C2879">
        <w:t>"</w:t>
      </w:r>
      <w:r w:rsidRPr="006B7263">
        <w:t>Об общих принципах организации местного самоуправления в Российской Федерации</w:t>
      </w:r>
      <w:r w:rsidR="007C2879">
        <w:t>"</w:t>
      </w:r>
      <w:r w:rsidRPr="006B7263">
        <w:t xml:space="preserve">. </w:t>
      </w:r>
      <w:r w:rsidR="005E6FA8">
        <w:t>"</w:t>
      </w:r>
      <w:r w:rsidRPr="006B7263">
        <w:t>Российская газета</w:t>
      </w:r>
      <w:r w:rsidR="005E6FA8">
        <w:t>"</w:t>
      </w:r>
      <w:r w:rsidRPr="006B7263">
        <w:t xml:space="preserve"> от 8 октября 2003 года № 202;</w:t>
      </w:r>
    </w:p>
    <w:p w:rsidR="00585748" w:rsidRPr="006B7263" w:rsidRDefault="00585748" w:rsidP="003D0FC8">
      <w:r w:rsidRPr="006B7263">
        <w:t xml:space="preserve">Федеральным законом от 27 июля 2010 года № 210-ФЗ </w:t>
      </w:r>
      <w:r w:rsidR="007C2879">
        <w:t>"</w:t>
      </w:r>
      <w:r w:rsidRPr="006B7263">
        <w:t>Об организации предоставления государственных и муниципальных услуг</w:t>
      </w:r>
      <w:r w:rsidR="007C2879">
        <w:t>"</w:t>
      </w:r>
      <w:r w:rsidRPr="006B7263">
        <w:t xml:space="preserve">. </w:t>
      </w:r>
      <w:r w:rsidR="00FB5E89">
        <w:t>"</w:t>
      </w:r>
      <w:r w:rsidRPr="006B7263">
        <w:t>Российская газета</w:t>
      </w:r>
      <w:r w:rsidR="00FB5E89">
        <w:t>"</w:t>
      </w:r>
      <w:r w:rsidRPr="006B7263">
        <w:t xml:space="preserve"> от 30 июля 2010 года № 168;</w:t>
      </w:r>
    </w:p>
    <w:p w:rsidR="00585748" w:rsidRPr="006B7263" w:rsidRDefault="00585748" w:rsidP="003D0FC8">
      <w:r w:rsidRPr="006B7263">
        <w:t xml:space="preserve">Федеральным законом от 6 апреля 2011 года № 63-ФЗ </w:t>
      </w:r>
      <w:r w:rsidR="005107B0">
        <w:t>"</w:t>
      </w:r>
      <w:r w:rsidRPr="006B7263">
        <w:t>Об электронной подписи</w:t>
      </w:r>
      <w:r w:rsidR="005107B0">
        <w:t>"</w:t>
      </w:r>
      <w:r w:rsidRPr="006B7263">
        <w:t>. Собрание законодательства Российской Федерации 2011</w:t>
      </w:r>
      <w:r w:rsidR="00FB5E89">
        <w:t xml:space="preserve"> года</w:t>
      </w:r>
      <w:r w:rsidRPr="006B7263">
        <w:t xml:space="preserve">, № 15, </w:t>
      </w:r>
      <w:r w:rsidR="00B53CEF">
        <w:t>статья</w:t>
      </w:r>
      <w:r w:rsidRPr="006B7263">
        <w:t xml:space="preserve"> 2036;</w:t>
      </w:r>
    </w:p>
    <w:p w:rsidR="00585748" w:rsidRPr="006B7263" w:rsidRDefault="00137339" w:rsidP="003D0FC8">
      <w:r w:rsidRPr="006B7263">
        <w:t>П</w:t>
      </w:r>
      <w:r w:rsidR="00585748" w:rsidRPr="006B7263">
        <w:t>остановлением Правительства Российской Федерации от 16 мая</w:t>
      </w:r>
      <w:r w:rsidR="00374061">
        <w:t xml:space="preserve"> </w:t>
      </w:r>
      <w:r w:rsidR="00D420C9">
        <w:t xml:space="preserve">        </w:t>
      </w:r>
      <w:r w:rsidR="00585748" w:rsidRPr="006B7263">
        <w:t xml:space="preserve">2011 года № 373 </w:t>
      </w:r>
      <w:r w:rsidR="005107B0">
        <w:t>"</w:t>
      </w:r>
      <w:r w:rsidR="00585748" w:rsidRPr="006B7263">
        <w:t xml:space="preserve">О разработке и утверждении административных регламентов </w:t>
      </w:r>
      <w:r w:rsidR="00585748" w:rsidRPr="006B7263">
        <w:lastRenderedPageBreak/>
        <w:t>исполнения государственных функций и административных регламентов предоставления государственных услуг</w:t>
      </w:r>
      <w:r w:rsidR="005107B0">
        <w:t>"</w:t>
      </w:r>
      <w:r w:rsidR="00585748" w:rsidRPr="006B7263">
        <w:t>. Собрание законодательства Российской Федерации от 30 мая 2011 г</w:t>
      </w:r>
      <w:r w:rsidR="00FB5E89">
        <w:t>ода</w:t>
      </w:r>
      <w:r w:rsidR="00585748" w:rsidRPr="006B7263">
        <w:t xml:space="preserve"> № 22</w:t>
      </w:r>
      <w:r w:rsidR="00B53CEF">
        <w:t>,</w:t>
      </w:r>
      <w:r w:rsidR="00585748" w:rsidRPr="006B7263">
        <w:t xml:space="preserve"> ст</w:t>
      </w:r>
      <w:r w:rsidR="00B53CEF">
        <w:t>атья</w:t>
      </w:r>
      <w:r w:rsidR="00585748" w:rsidRPr="006B7263">
        <w:t xml:space="preserve"> 3169;</w:t>
      </w:r>
    </w:p>
    <w:p w:rsidR="00137339" w:rsidRPr="006B7263" w:rsidRDefault="00137339" w:rsidP="003D0FC8">
      <w:r w:rsidRPr="006B7263">
        <w:t xml:space="preserve">Постановлением Правительства РФ от 25 июня 2012 года № 634 </w:t>
      </w:r>
      <w:r w:rsidR="005107B0">
        <w:t>"</w:t>
      </w:r>
      <w:r w:rsidRPr="006B7263">
        <w:t>О видах электронной подписи, использование которых допускается при обращении за получением государственных и муниципальных услуг</w:t>
      </w:r>
      <w:r w:rsidR="005107B0">
        <w:t>"</w:t>
      </w:r>
      <w:r w:rsidR="0082239B">
        <w:t xml:space="preserve">. </w:t>
      </w:r>
      <w:r w:rsidR="005107B0">
        <w:t>"</w:t>
      </w:r>
      <w:r w:rsidRPr="006B7263">
        <w:t>Российская газета</w:t>
      </w:r>
      <w:r w:rsidR="005107B0">
        <w:t>"</w:t>
      </w:r>
      <w:r w:rsidR="00FB5E89">
        <w:t xml:space="preserve"> от 2 июля 2012 года</w:t>
      </w:r>
      <w:r w:rsidR="005107B0">
        <w:t xml:space="preserve"> № 148, "</w:t>
      </w:r>
      <w:r w:rsidRPr="006B7263">
        <w:t xml:space="preserve">Собрание законодательства </w:t>
      </w:r>
      <w:r w:rsidR="000C5B1D">
        <w:t>Российской Федерации</w:t>
      </w:r>
      <w:r w:rsidR="005107B0">
        <w:t>"</w:t>
      </w:r>
      <w:r w:rsidR="001B6C6D">
        <w:t xml:space="preserve"> от</w:t>
      </w:r>
      <w:r w:rsidRPr="006B7263">
        <w:t xml:space="preserve"> 2 июля 2012</w:t>
      </w:r>
      <w:r w:rsidR="006322FF">
        <w:t xml:space="preserve"> года</w:t>
      </w:r>
      <w:r w:rsidRPr="006B7263">
        <w:t xml:space="preserve"> № 27, ст</w:t>
      </w:r>
      <w:r w:rsidR="00B53CEF">
        <w:t>атья</w:t>
      </w:r>
      <w:r w:rsidR="00266C1A">
        <w:t xml:space="preserve"> 3744</w:t>
      </w:r>
      <w:r w:rsidRPr="006B7263">
        <w:t>;</w:t>
      </w:r>
    </w:p>
    <w:p w:rsidR="00137339" w:rsidRPr="006B7263" w:rsidRDefault="00137339" w:rsidP="003D0FC8">
      <w:r w:rsidRPr="006B7263">
        <w:t>Постановлением Правительства Российской Федерации от 20 ноября</w:t>
      </w:r>
      <w:r w:rsidR="00D420C9">
        <w:t xml:space="preserve"> </w:t>
      </w:r>
      <w:r w:rsidR="005E6FA8">
        <w:t xml:space="preserve"> </w:t>
      </w:r>
      <w:r w:rsidRPr="006B7263">
        <w:t xml:space="preserve">2012 года № 1198 </w:t>
      </w:r>
      <w:r w:rsidR="005E6FA8">
        <w:t>"</w:t>
      </w:r>
      <w:r w:rsidRPr="006B7263">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r w:rsidR="005E6FA8">
        <w:t xml:space="preserve"> муниципальных услуг"</w:t>
      </w:r>
      <w:r w:rsidR="00266C1A">
        <w:t xml:space="preserve">. </w:t>
      </w:r>
      <w:r w:rsidR="005E6FA8">
        <w:t>"</w:t>
      </w:r>
      <w:r w:rsidRPr="006B7263">
        <w:t>Российская газета</w:t>
      </w:r>
      <w:r w:rsidR="005E6FA8">
        <w:t>"</w:t>
      </w:r>
      <w:r w:rsidRPr="006B7263">
        <w:t xml:space="preserve"> от 23 ноября 2012 года № 271, в Собрании законодательства Российской Федерации от 26 ноября 2012 года </w:t>
      </w:r>
      <w:r w:rsidR="00D420C9">
        <w:t xml:space="preserve">     </w:t>
      </w:r>
      <w:r w:rsidRPr="006B7263">
        <w:t>№ 48</w:t>
      </w:r>
      <w:r w:rsidR="00B53CEF">
        <w:t>,</w:t>
      </w:r>
      <w:r w:rsidRPr="006B7263">
        <w:t xml:space="preserve"> ст</w:t>
      </w:r>
      <w:r w:rsidR="00B53CEF">
        <w:t>атья</w:t>
      </w:r>
      <w:r w:rsidR="00266C1A">
        <w:t xml:space="preserve"> 6706</w:t>
      </w:r>
      <w:r w:rsidRPr="006B7263">
        <w:t>;</w:t>
      </w:r>
    </w:p>
    <w:p w:rsidR="00137339" w:rsidRPr="006B7263" w:rsidRDefault="00137339" w:rsidP="003D0FC8">
      <w:r w:rsidRPr="006B7263">
        <w:t>Постановлением Правитель</w:t>
      </w:r>
      <w:r w:rsidR="00322277">
        <w:t xml:space="preserve">ства РФ от 26 марта 2016 года № </w:t>
      </w:r>
      <w:r w:rsidRPr="006B7263">
        <w:t xml:space="preserve">236 </w:t>
      </w:r>
      <w:r w:rsidR="00590A42">
        <w:t>"</w:t>
      </w:r>
      <w:r w:rsidRPr="006B7263">
        <w:t>О требованиях к предоставлению в электронной форме государственных и муниципальных услуг</w:t>
      </w:r>
      <w:r w:rsidR="00590A42">
        <w:t>"</w:t>
      </w:r>
      <w:r w:rsidR="00266C1A">
        <w:t xml:space="preserve">. </w:t>
      </w:r>
      <w:r w:rsidR="00590A42">
        <w:t>"</w:t>
      </w:r>
      <w:r w:rsidRPr="006B7263">
        <w:t>Официальный интернет-портал правовой информации</w:t>
      </w:r>
      <w:r w:rsidR="00590A42">
        <w:t>"</w:t>
      </w:r>
      <w:r w:rsidRPr="006B7263">
        <w:t xml:space="preserve"> (www.pravo.gov.ru) 5 апреля 2016 года, «Российская газета</w:t>
      </w:r>
      <w:r w:rsidR="00590A42">
        <w:t>"</w:t>
      </w:r>
      <w:r w:rsidRPr="006B7263">
        <w:t xml:space="preserve"> от</w:t>
      </w:r>
      <w:r w:rsidR="00D420C9">
        <w:t xml:space="preserve">    </w:t>
      </w:r>
      <w:r w:rsidRPr="006B7263">
        <w:t xml:space="preserve"> 8 апреля 2016 года № 75, Собрание законодательства Российской Федерации от 11 апреля 2016 года № 15</w:t>
      </w:r>
      <w:r w:rsidR="00B53CEF">
        <w:t>,</w:t>
      </w:r>
      <w:r w:rsidRPr="006B7263">
        <w:t xml:space="preserve"> ст</w:t>
      </w:r>
      <w:r w:rsidR="00B53CEF">
        <w:t>атья</w:t>
      </w:r>
      <w:r w:rsidR="00266C1A">
        <w:t xml:space="preserve"> 2084</w:t>
      </w:r>
      <w:r w:rsidRPr="006B7263">
        <w:t>;</w:t>
      </w:r>
    </w:p>
    <w:p w:rsidR="00585748" w:rsidRPr="00590A42" w:rsidRDefault="00585748" w:rsidP="003D0FC8">
      <w:r w:rsidRPr="00590A42">
        <w:t>Уставом Краснодарского края (принят решением краевого Совета народных депутатов от 10 ноября 1993 г</w:t>
      </w:r>
      <w:r w:rsidR="00B53CEF" w:rsidRPr="00590A42">
        <w:t>ода</w:t>
      </w:r>
      <w:r w:rsidR="00705BD9">
        <w:t xml:space="preserve"> № 17</w:t>
      </w:r>
      <w:r w:rsidRPr="00590A42">
        <w:t xml:space="preserve">). Газета </w:t>
      </w:r>
      <w:r w:rsidR="00705BD9">
        <w:t>"</w:t>
      </w:r>
      <w:r w:rsidRPr="00590A42">
        <w:t>Кубанские новости</w:t>
      </w:r>
      <w:r w:rsidR="00590A42">
        <w:t>"</w:t>
      </w:r>
      <w:r w:rsidRPr="00590A42">
        <w:t xml:space="preserve"> от 5 января </w:t>
      </w:r>
      <w:r w:rsidR="00705BD9">
        <w:t>1994 года</w:t>
      </w:r>
      <w:r w:rsidRPr="00590A42">
        <w:t xml:space="preserve"> № 226;</w:t>
      </w:r>
    </w:p>
    <w:p w:rsidR="00137339" w:rsidRPr="006B7263" w:rsidRDefault="00137339" w:rsidP="003D0FC8">
      <w:r w:rsidRPr="006B7263">
        <w:t>Законом Краснодарского края от 2 марта 2012 года №</w:t>
      </w:r>
      <w:r w:rsidR="00322277">
        <w:t xml:space="preserve"> </w:t>
      </w:r>
      <w:r w:rsidRPr="006B7263">
        <w:t xml:space="preserve">2446-КЗ </w:t>
      </w:r>
      <w:r w:rsidR="00A6137C">
        <w:t>"</w:t>
      </w:r>
      <w:r w:rsidRPr="006B7263">
        <w:t>Об отдельных вопросах организации предоставления государственных и муниципальных услуг на территории Краснодарского края</w:t>
      </w:r>
      <w:r w:rsidR="00A6137C">
        <w:t>"</w:t>
      </w:r>
      <w:r w:rsidR="00266C1A">
        <w:t>.</w:t>
      </w:r>
      <w:r w:rsidRPr="006B7263">
        <w:t xml:space="preserve"> </w:t>
      </w:r>
      <w:r w:rsidR="00B87F28">
        <w:t xml:space="preserve">Газета </w:t>
      </w:r>
      <w:r w:rsidR="00A6137C">
        <w:t>"</w:t>
      </w:r>
      <w:r w:rsidRPr="006B7263">
        <w:t>Кубанские новости</w:t>
      </w:r>
      <w:r w:rsidR="00A6137C">
        <w:t>"</w:t>
      </w:r>
      <w:r w:rsidRPr="006B7263">
        <w:t xml:space="preserve"> от 5 марта 2011 года № 35;</w:t>
      </w:r>
    </w:p>
    <w:p w:rsidR="00585748" w:rsidRPr="006B7263" w:rsidRDefault="00585748" w:rsidP="003D0FC8">
      <w:r w:rsidRPr="006B7263">
        <w:t>Законом Краснодарского края от 7 июня 2004 г</w:t>
      </w:r>
      <w:r w:rsidR="00A025A5">
        <w:t>ода</w:t>
      </w:r>
      <w:r w:rsidRPr="006B7263">
        <w:t xml:space="preserve"> № 717-КЗ </w:t>
      </w:r>
      <w:r w:rsidR="00A025A5">
        <w:t>"</w:t>
      </w:r>
      <w:r w:rsidRPr="006B7263">
        <w:t>О местном самоуправлении в Краснодарском крае</w:t>
      </w:r>
      <w:r w:rsidR="00A025A5">
        <w:t>"</w:t>
      </w:r>
      <w:r w:rsidRPr="006B7263">
        <w:t xml:space="preserve">. Газета </w:t>
      </w:r>
      <w:r w:rsidR="00A025A5">
        <w:t>"</w:t>
      </w:r>
      <w:r w:rsidRPr="006B7263">
        <w:t>Кубанские новости</w:t>
      </w:r>
      <w:r w:rsidR="00A025A5">
        <w:t>"</w:t>
      </w:r>
      <w:r w:rsidRPr="006B7263">
        <w:t xml:space="preserve"> от </w:t>
      </w:r>
      <w:r w:rsidR="00D420C9">
        <w:t xml:space="preserve">          </w:t>
      </w:r>
      <w:r w:rsidRPr="006B7263">
        <w:t>26 июня 2004 г</w:t>
      </w:r>
      <w:r w:rsidR="00A025A5">
        <w:t>ода</w:t>
      </w:r>
      <w:r w:rsidRPr="006B7263">
        <w:t xml:space="preserve"> № 102</w:t>
      </w:r>
      <w:r w:rsidR="00F80C22" w:rsidRPr="006B7263">
        <w:t>;</w:t>
      </w:r>
    </w:p>
    <w:p w:rsidR="00F34A49" w:rsidRDefault="002841AD" w:rsidP="003D0FC8">
      <w:r w:rsidRPr="00B62BC7">
        <w:t xml:space="preserve">Уставом </w:t>
      </w:r>
      <w:r w:rsidR="00D03490">
        <w:t xml:space="preserve">Львовского </w:t>
      </w:r>
      <w:r w:rsidRPr="00B62BC7">
        <w:t xml:space="preserve">сельского поселения </w:t>
      </w:r>
      <w:r w:rsidR="00D03490">
        <w:t xml:space="preserve">Северского </w:t>
      </w:r>
      <w:r w:rsidR="00787687" w:rsidRPr="00B62BC7">
        <w:t>района.</w:t>
      </w:r>
      <w:r w:rsidRPr="00B62BC7">
        <w:t xml:space="preserve"> Газета</w:t>
      </w:r>
      <w:r w:rsidR="001C5244" w:rsidRPr="00B62BC7">
        <w:t xml:space="preserve"> "Зори Предгорья" от </w:t>
      </w:r>
      <w:r w:rsidR="00D03490">
        <w:t>11</w:t>
      </w:r>
      <w:r w:rsidR="001C5244" w:rsidRPr="00B62BC7">
        <w:t xml:space="preserve"> мая 201</w:t>
      </w:r>
      <w:r w:rsidR="00D03490">
        <w:t>7</w:t>
      </w:r>
      <w:r w:rsidR="001C5244" w:rsidRPr="00B62BC7">
        <w:t xml:space="preserve"> года № </w:t>
      </w:r>
      <w:r w:rsidR="00D03490">
        <w:t>54</w:t>
      </w:r>
      <w:r w:rsidR="001C5244" w:rsidRPr="00B62BC7">
        <w:t>(</w:t>
      </w:r>
      <w:r w:rsidR="00D03490">
        <w:t>1506</w:t>
      </w:r>
      <w:r w:rsidR="001C5244" w:rsidRPr="00B62BC7">
        <w:t>)</w:t>
      </w:r>
      <w:r w:rsidR="00D03490">
        <w:t>, с имениями о</w:t>
      </w:r>
      <w:r w:rsidR="0016408E">
        <w:t>т 23 мая 2018 года №48 (1640).</w:t>
      </w:r>
    </w:p>
    <w:p w:rsidR="00661422" w:rsidRPr="006B7263" w:rsidRDefault="00661422" w:rsidP="003D0FC8">
      <w:r w:rsidRPr="006B7263">
        <w:t xml:space="preserve">Подраздел 2.6. </w:t>
      </w:r>
      <w:r w:rsidR="001C5244" w:rsidRPr="006B7263">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85748" w:rsidRPr="006B7263" w:rsidRDefault="00585748" w:rsidP="003D0FC8">
      <w:r w:rsidRPr="006B7263">
        <w:t>2.6.1. Документами, необходимыми для предоставления муниципальной услуги, являются:</w:t>
      </w:r>
    </w:p>
    <w:p w:rsidR="000134C7" w:rsidRPr="006B7263" w:rsidRDefault="000134C7" w:rsidP="003D0FC8">
      <w:r w:rsidRPr="006B7263">
        <w:t>1) при регистрации факта заключения трудового договора:</w:t>
      </w:r>
    </w:p>
    <w:p w:rsidR="00585748" w:rsidRPr="006B7263" w:rsidRDefault="00585748" w:rsidP="003D0FC8">
      <w:pPr>
        <w:rPr>
          <w:dstrike/>
        </w:rPr>
      </w:pPr>
      <w:r w:rsidRPr="006B7263">
        <w:t xml:space="preserve">а) запрос заявителя </w:t>
      </w:r>
      <w:r w:rsidR="000134C7" w:rsidRPr="006B7263">
        <w:t>об уведомительной регистрации трудового договора, заключ</w:t>
      </w:r>
      <w:r w:rsidR="00366AF3" w:rsidRPr="006B7263">
        <w:t xml:space="preserve">енного между </w:t>
      </w:r>
      <w:r w:rsidR="000134C7" w:rsidRPr="006B7263">
        <w:t xml:space="preserve">работником </w:t>
      </w:r>
      <w:r w:rsidR="00366AF3" w:rsidRPr="006B7263">
        <w:t>и</w:t>
      </w:r>
      <w:r w:rsidR="000134C7" w:rsidRPr="006B7263">
        <w:t xml:space="preserve"> работодателем - физическим лицом, не являющимся индивидуальным предпринимателем</w:t>
      </w:r>
      <w:r w:rsidR="000711FD" w:rsidRPr="006B7263">
        <w:t xml:space="preserve"> </w:t>
      </w:r>
      <w:r w:rsidRPr="006B7263">
        <w:t>(образец приведен в приложении № 1 к настоящему Административному регламенту);</w:t>
      </w:r>
    </w:p>
    <w:p w:rsidR="00366AF3" w:rsidRPr="006B7263" w:rsidRDefault="00585748" w:rsidP="003D0FC8">
      <w:r w:rsidRPr="006B7263">
        <w:t xml:space="preserve">б) паспорт или иной документ, удостоверяющий личность работодателя - физического лица, не являющегося индивидуальным предпринимателем, </w:t>
      </w:r>
      <w:r w:rsidR="00366AF3" w:rsidRPr="006B7263">
        <w:t>либо доверенного лица</w:t>
      </w:r>
      <w:r w:rsidR="000711FD" w:rsidRPr="006B7263">
        <w:t xml:space="preserve"> </w:t>
      </w:r>
      <w:r w:rsidR="00366AF3" w:rsidRPr="006B7263">
        <w:t xml:space="preserve">при их личном обращении в </w:t>
      </w:r>
      <w:r w:rsidR="00215356" w:rsidRPr="006B7263">
        <w:t>уполномоченный орган</w:t>
      </w:r>
      <w:r w:rsidR="00786C2F" w:rsidRPr="006B7263">
        <w:t>;</w:t>
      </w:r>
    </w:p>
    <w:p w:rsidR="00366AF3" w:rsidRPr="006B7263" w:rsidRDefault="00366AF3" w:rsidP="003D0FC8">
      <w:r w:rsidRPr="006B7263">
        <w:lastRenderedPageBreak/>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66AF3" w:rsidRPr="006B7263" w:rsidRDefault="00786C2F" w:rsidP="003D0FC8">
      <w:r w:rsidRPr="006B7263">
        <w:t>г) копия паспорта или иного документа, удостоверяющего личность работника;</w:t>
      </w:r>
    </w:p>
    <w:p w:rsidR="006E72D0" w:rsidRPr="006B7263" w:rsidRDefault="006E72D0" w:rsidP="003D0FC8">
      <w:r>
        <w:t xml:space="preserve">д) </w:t>
      </w:r>
      <w:r w:rsidRPr="001870EC">
        <w:t>два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r w:rsidR="001870EC" w:rsidRPr="001870EC">
        <w:t xml:space="preserve"> и копию данного договора</w:t>
      </w:r>
      <w:r w:rsidRPr="001870EC">
        <w:t>;</w:t>
      </w:r>
    </w:p>
    <w:p w:rsidR="00786C2F" w:rsidRPr="006B7263" w:rsidRDefault="00853ED0" w:rsidP="003D0FC8">
      <w:r w:rsidRPr="006B7263">
        <w:t>е</w:t>
      </w:r>
      <w:r w:rsidR="00786C2F" w:rsidRPr="006B7263">
        <w:t>)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r w:rsidR="00B27E7B" w:rsidRPr="006B7263">
        <w:t>;</w:t>
      </w:r>
    </w:p>
    <w:p w:rsidR="000D3946" w:rsidRPr="006B7263" w:rsidRDefault="000D3946" w:rsidP="003D0FC8">
      <w:r w:rsidRPr="006B7263">
        <w:t>2) при регистрации факта прекращения трудового договора:</w:t>
      </w:r>
    </w:p>
    <w:p w:rsidR="000D3946" w:rsidRPr="006B7263" w:rsidRDefault="000D3946" w:rsidP="003D0FC8">
      <w:pPr>
        <w:rPr>
          <w:dstrike/>
        </w:rPr>
      </w:pPr>
      <w:r w:rsidRPr="006B7263">
        <w:t>а)</w:t>
      </w:r>
      <w:r w:rsidR="008E5175" w:rsidRPr="006B7263">
        <w:t xml:space="preserve"> </w:t>
      </w:r>
      <w:r w:rsidRPr="006B7263">
        <w:t>запрос заявителя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w:t>
      </w:r>
      <w:r w:rsidR="008E5175" w:rsidRPr="006B7263">
        <w:t xml:space="preserve"> </w:t>
      </w:r>
      <w:r w:rsidRPr="006B7263">
        <w:t>(образец приведен в приложении № 2 к настоящему Административному регламенту);</w:t>
      </w:r>
    </w:p>
    <w:p w:rsidR="00853ED0" w:rsidRPr="006B7263" w:rsidRDefault="00853ED0" w:rsidP="003D0FC8">
      <w:r w:rsidRPr="006B7263">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8E5175" w:rsidRPr="006B7263">
        <w:t xml:space="preserve"> </w:t>
      </w:r>
      <w:r w:rsidRPr="006B7263">
        <w:t xml:space="preserve">при их личном обращении в </w:t>
      </w:r>
      <w:r w:rsidR="00215356" w:rsidRPr="006B7263">
        <w:t>уполномоченный орган</w:t>
      </w:r>
      <w:r w:rsidRPr="006B7263">
        <w:t>;</w:t>
      </w:r>
    </w:p>
    <w:p w:rsidR="00853ED0" w:rsidRPr="006B7263" w:rsidRDefault="00853ED0" w:rsidP="003D0FC8">
      <w:r w:rsidRPr="006B7263">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853ED0" w:rsidRPr="006B7263" w:rsidRDefault="00853ED0" w:rsidP="003D0FC8">
      <w:r w:rsidRPr="006B7263">
        <w:t>г) копия паспорта или иного документа, удостоверяющего личность работника;</w:t>
      </w:r>
    </w:p>
    <w:p w:rsidR="00853ED0" w:rsidRPr="006B7263" w:rsidRDefault="00853ED0" w:rsidP="003D0FC8">
      <w:r w:rsidRPr="006B7263">
        <w:t>д) два подлинных (подписанных обеими сторонами) экземпляра трудового договор</w:t>
      </w:r>
      <w:r w:rsidR="00C348E1">
        <w:t>а</w:t>
      </w:r>
      <w:r w:rsidRPr="006B7263">
        <w:t xml:space="preserve"> работника с работодателем - физическим лицом, не являющимся индивидуальным предпринимателем,</w:t>
      </w:r>
      <w:r w:rsidR="008E5175" w:rsidRPr="006B7263">
        <w:t xml:space="preserve"> </w:t>
      </w:r>
      <w:r w:rsidR="000B117C" w:rsidRPr="006B7263">
        <w:t xml:space="preserve">с </w:t>
      </w:r>
      <w:r w:rsidRPr="006B7263">
        <w:t>отметк</w:t>
      </w:r>
      <w:r w:rsidR="000B117C" w:rsidRPr="006B7263">
        <w:t>ой</w:t>
      </w:r>
      <w:r w:rsidR="008E5175" w:rsidRPr="006B7263">
        <w:t xml:space="preserve"> </w:t>
      </w:r>
      <w:r w:rsidR="008F0CBB" w:rsidRPr="006B7263">
        <w:t>уполномоченного органа</w:t>
      </w:r>
      <w:r w:rsidR="00C570DB" w:rsidRPr="006B7263">
        <w:t>,</w:t>
      </w:r>
      <w:r w:rsidRPr="006B7263">
        <w:t xml:space="preserve"> об уведомительной регистрации </w:t>
      </w:r>
      <w:r w:rsidR="00DA3AF6" w:rsidRPr="006B7263">
        <w:t>этого трудового дог</w:t>
      </w:r>
      <w:r w:rsidR="000B117C" w:rsidRPr="006B7263">
        <w:t>о</w:t>
      </w:r>
      <w:r w:rsidR="00DA3AF6" w:rsidRPr="006B7263">
        <w:t>вора</w:t>
      </w:r>
      <w:r w:rsidR="000B117C" w:rsidRPr="006B7263">
        <w:t xml:space="preserve"> и отметкой об основании прекращения трудового договора в соответствии с трудовым законодательством</w:t>
      </w:r>
      <w:r w:rsidR="00DA3AF6" w:rsidRPr="006B7263">
        <w:t>;</w:t>
      </w:r>
      <w:r w:rsidR="00420BAC">
        <w:t xml:space="preserve"> </w:t>
      </w:r>
    </w:p>
    <w:p w:rsidR="0040157E" w:rsidRPr="006B7263" w:rsidRDefault="0040157E" w:rsidP="003D0FC8">
      <w:r w:rsidRPr="006B7263">
        <w:t>3) при регистрации факта прекращения трудового договора</w:t>
      </w:r>
      <w:r w:rsidR="008E5175" w:rsidRPr="006B7263">
        <w:t xml:space="preserve"> </w:t>
      </w:r>
      <w:r w:rsidR="000D3946" w:rsidRPr="006B7263">
        <w:t>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w:t>
      </w:r>
      <w:r w:rsidRPr="006B7263">
        <w:t xml:space="preserve"> статьи 307 Трудового кодекса РФ:</w:t>
      </w:r>
    </w:p>
    <w:p w:rsidR="0040157E" w:rsidRPr="006B7263" w:rsidRDefault="0040157E" w:rsidP="003D0FC8">
      <w:pPr>
        <w:rPr>
          <w:dstrike/>
        </w:rPr>
      </w:pPr>
      <w:r w:rsidRPr="006B7263">
        <w:t>а)</w:t>
      </w:r>
      <w:r w:rsidR="008E5175" w:rsidRPr="006B7263">
        <w:t xml:space="preserve"> </w:t>
      </w:r>
      <w:r w:rsidRPr="006B7263">
        <w:t>запрос заявителя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w:t>
      </w:r>
      <w:r w:rsidR="008E5175" w:rsidRPr="006B7263">
        <w:t xml:space="preserve"> </w:t>
      </w:r>
      <w:r w:rsidRPr="006B7263">
        <w:t>(образец приведен в приложении № 3 к настоящему Административному регламенту);</w:t>
      </w:r>
    </w:p>
    <w:p w:rsidR="0040157E" w:rsidRPr="006B7263" w:rsidRDefault="0040157E" w:rsidP="003D0FC8">
      <w:r w:rsidRPr="006B7263">
        <w:t>б) паспорт или иной документ, удостоверяющий личность работника</w:t>
      </w:r>
      <w:r w:rsidR="008E5175" w:rsidRPr="006B7263">
        <w:t>, либо его представителя;</w:t>
      </w:r>
    </w:p>
    <w:p w:rsidR="005973BA" w:rsidRPr="006B7263" w:rsidRDefault="005973BA" w:rsidP="003D0FC8">
      <w:r w:rsidRPr="006B7263">
        <w:t>в) документ, удостоверяющий права (полномочия) представителя работника;</w:t>
      </w:r>
    </w:p>
    <w:p w:rsidR="0040157E" w:rsidRPr="006B7263" w:rsidRDefault="005973BA" w:rsidP="003D0FC8">
      <w:r w:rsidRPr="006B7263">
        <w:t xml:space="preserve">г) </w:t>
      </w:r>
      <w:r w:rsidR="0040157E" w:rsidRPr="006B7263">
        <w:t>подлинный экземпляр трудового договора между работником и работодателем – физическим лицом, не являющимся индивидуальным предпринимателем</w:t>
      </w:r>
      <w:r w:rsidRPr="006B7263">
        <w:t xml:space="preserve"> </w:t>
      </w:r>
      <w:r w:rsidR="0040157E" w:rsidRPr="006B7263">
        <w:t xml:space="preserve">с отметкой </w:t>
      </w:r>
      <w:r w:rsidR="008F0CBB" w:rsidRPr="006B7263">
        <w:t xml:space="preserve">уполномоченного органа </w:t>
      </w:r>
      <w:r w:rsidR="0040157E" w:rsidRPr="006B7263">
        <w:t>об уведомительной регистрации этого трудового договора;</w:t>
      </w:r>
    </w:p>
    <w:p w:rsidR="005605A8" w:rsidRPr="006B7263" w:rsidRDefault="005973BA" w:rsidP="003D0FC8">
      <w:r w:rsidRPr="006B7263">
        <w:t xml:space="preserve">д) </w:t>
      </w:r>
      <w:r w:rsidR="0040157E" w:rsidRPr="006B7263">
        <w:t xml:space="preserve">документы </w:t>
      </w:r>
      <w:r w:rsidR="005605A8" w:rsidRPr="006B7263">
        <w:t>(</w:t>
      </w:r>
      <w:r w:rsidR="0040157E" w:rsidRPr="006B7263">
        <w:t>надлежаще заверенны</w:t>
      </w:r>
      <w:r w:rsidR="005605A8" w:rsidRPr="006B7263">
        <w:t>е копии документов)</w:t>
      </w:r>
      <w:r w:rsidR="0040157E" w:rsidRPr="006B7263">
        <w:t>, подтверждающие</w:t>
      </w:r>
      <w:r w:rsidR="005605A8" w:rsidRPr="006B7263">
        <w:t xml:space="preserve"> факт</w:t>
      </w:r>
      <w:r w:rsidRPr="006B7263">
        <w:t xml:space="preserve"> </w:t>
      </w:r>
      <w:r w:rsidR="005605A8" w:rsidRPr="006B7263">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w:t>
      </w:r>
      <w:r w:rsidRPr="006B7263">
        <w:t xml:space="preserve"> </w:t>
      </w:r>
      <w:r w:rsidR="005605A8" w:rsidRPr="006B7263">
        <w:t>факты, не позволяющие продолжать трудовые отношения.</w:t>
      </w:r>
    </w:p>
    <w:p w:rsidR="00585748" w:rsidRPr="006B7263" w:rsidRDefault="00B27E7B" w:rsidP="003D0FC8">
      <w:r w:rsidRPr="006B7263">
        <w:t xml:space="preserve">2.6.2. </w:t>
      </w:r>
      <w:r w:rsidR="0039440E" w:rsidRPr="006B7263">
        <w:t xml:space="preserve">В случае если для предоставления муниципальной услуги необходима обработка персональных данных лица, не являющегося заявителем, 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w:t>
      </w:r>
      <w:r w:rsidR="0039440E" w:rsidRPr="006B7263">
        <w:lastRenderedPageBreak/>
        <w:t>исполнительной власти,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70781E" w:rsidRPr="006B7263" w:rsidRDefault="00B27E7B" w:rsidP="003D0FC8">
      <w:r w:rsidRPr="006B7263">
        <w:t xml:space="preserve">2.6.3. </w:t>
      </w:r>
      <w:r w:rsidR="005F244D" w:rsidRPr="006B7263">
        <w:t>Копии документов, предоставляемых по почте</w:t>
      </w:r>
      <w:r w:rsidR="0070781E" w:rsidRPr="006B7263">
        <w:t xml:space="preserve">, </w:t>
      </w:r>
      <w:r w:rsidR="005F244D" w:rsidRPr="006B7263">
        <w:t>должны быть</w:t>
      </w:r>
      <w:r w:rsidR="005973BA" w:rsidRPr="006B7263">
        <w:t xml:space="preserve"> </w:t>
      </w:r>
      <w:r w:rsidR="005F244D" w:rsidRPr="006B7263">
        <w:t>заверены нотариально.</w:t>
      </w:r>
    </w:p>
    <w:p w:rsidR="00B21C2E" w:rsidRPr="0043563F" w:rsidRDefault="00585748" w:rsidP="003D0FC8">
      <w:r w:rsidRPr="0043563F">
        <w:t>2.6.</w:t>
      </w:r>
      <w:r w:rsidR="00B27E7B" w:rsidRPr="0043563F">
        <w:t>4</w:t>
      </w:r>
      <w:r w:rsidRPr="0043563F">
        <w:t xml:space="preserve">. Заявителям обеспечивается возможность выбора способа подачи запроса: при личном обращении в </w:t>
      </w:r>
      <w:r w:rsidR="00215356" w:rsidRPr="0043563F">
        <w:t>уполномоченный орган</w:t>
      </w:r>
      <w:r w:rsidRPr="0043563F">
        <w:t xml:space="preserve">, почтовой связью, с использованием средств факсимильной или электронной связи, в том числе с использованием Единого портала, и (или) регионального портала, через </w:t>
      </w:r>
      <w:r w:rsidR="00B21C2E" w:rsidRPr="0043563F">
        <w:t>МФЦ.</w:t>
      </w:r>
    </w:p>
    <w:p w:rsidR="004E2E11" w:rsidRPr="006B7263" w:rsidRDefault="004E2E11" w:rsidP="003D0FC8">
      <w:r w:rsidRPr="006B7263">
        <w:t xml:space="preserve">Подраздел 2.7. </w:t>
      </w:r>
      <w:r w:rsidR="00142688" w:rsidRPr="006B7263">
        <w:t xml:space="preserve">Исчерпывающий перечень документов, </w:t>
      </w:r>
      <w:r w:rsidR="00653D55">
        <w:t>н</w:t>
      </w:r>
      <w:r w:rsidR="00142688" w:rsidRPr="006B7263">
        <w:t>еобходимых в соответствии</w:t>
      </w:r>
      <w:r w:rsidR="00142688">
        <w:t xml:space="preserve"> </w:t>
      </w:r>
      <w:r w:rsidR="00142688" w:rsidRPr="006B7263">
        <w:t xml:space="preserve">с нормативными </w:t>
      </w:r>
      <w:r w:rsidR="00E873A1">
        <w:t>п</w:t>
      </w:r>
      <w:r w:rsidR="00142688" w:rsidRPr="006B7263">
        <w:t xml:space="preserve">равовыми актами для предоставления Муниципальной услуги, которые находятся в </w:t>
      </w:r>
      <w:r w:rsidR="00E873A1">
        <w:t>р</w:t>
      </w:r>
      <w:r w:rsidR="00142688" w:rsidRPr="006B7263">
        <w:t xml:space="preserve">аспоряжении государственных органов, органов местного самоуправления муниципальных </w:t>
      </w:r>
      <w:r w:rsidR="00E873A1">
        <w:t>о</w:t>
      </w:r>
      <w:r w:rsidR="00142688" w:rsidRPr="006B7263">
        <w:t xml:space="preserve">бразований </w:t>
      </w:r>
      <w:r w:rsidR="00E873A1">
        <w:t>К</w:t>
      </w:r>
      <w:r w:rsidR="00142688" w:rsidRPr="006B7263">
        <w:t xml:space="preserve">раснодарского края и иных органов, участвующих в предоставлении государственных или </w:t>
      </w:r>
      <w:r w:rsidR="00E873A1">
        <w:t>м</w:t>
      </w:r>
      <w:r w:rsidR="00142688" w:rsidRPr="006B7263">
        <w:t>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E2E11" w:rsidRPr="006B7263" w:rsidRDefault="00D95D04" w:rsidP="003D0FC8">
      <w:r>
        <w:t xml:space="preserve">2.7.1. </w:t>
      </w:r>
      <w:r w:rsidR="004E2E11" w:rsidRPr="006B7263">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законодательством Российской Федерации не предусмотрены.</w:t>
      </w:r>
    </w:p>
    <w:p w:rsidR="004E2E11" w:rsidRPr="006B7263" w:rsidRDefault="004E2E11" w:rsidP="003D0FC8">
      <w:r w:rsidRPr="006B7263">
        <w:t xml:space="preserve">Подраздел 2.8. </w:t>
      </w:r>
      <w:r w:rsidR="00D95D04" w:rsidRPr="006B7263">
        <w:t>Указание на запрет требовать от заявителя</w:t>
      </w:r>
    </w:p>
    <w:p w:rsidR="005973BA" w:rsidRPr="006B7263" w:rsidRDefault="005973BA" w:rsidP="003D0FC8">
      <w:r w:rsidRPr="006B7263">
        <w:t>2.8.</w:t>
      </w:r>
      <w:r w:rsidR="007C25EA">
        <w:t>1.</w:t>
      </w:r>
      <w:r w:rsidRPr="006B7263">
        <w:t xml:space="preserve">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5973BA" w:rsidRPr="006B7263" w:rsidRDefault="005973BA" w:rsidP="003D0FC8">
      <w:r w:rsidRPr="006B7263">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585748" w:rsidRPr="006B7263" w:rsidRDefault="00945567" w:rsidP="003D0FC8">
      <w:r w:rsidRPr="006B7263">
        <w:t xml:space="preserve">Подраздел 2.9. </w:t>
      </w:r>
      <w:r w:rsidR="00585748" w:rsidRPr="006B7263">
        <w:t>Требования к оформлению документов, необходимых для предоставления муниципальной услуги</w:t>
      </w:r>
    </w:p>
    <w:p w:rsidR="00585748" w:rsidRPr="006B7263" w:rsidRDefault="00585748" w:rsidP="003D0FC8">
      <w:r w:rsidRPr="006B7263">
        <w:rPr>
          <w:rFonts w:eastAsia="Arial Unicode MS"/>
        </w:rPr>
        <w:t>2.</w:t>
      </w:r>
      <w:r w:rsidR="00945567" w:rsidRPr="006B7263">
        <w:rPr>
          <w:rFonts w:eastAsia="Arial Unicode MS"/>
        </w:rPr>
        <w:t>9</w:t>
      </w:r>
      <w:r w:rsidRPr="006B7263">
        <w:rPr>
          <w:rFonts w:eastAsia="Arial Unicode MS"/>
        </w:rPr>
        <w:t xml:space="preserve">.1. Запрос о предоставлении муниципальной услуги подается </w:t>
      </w:r>
      <w:r w:rsidRPr="006B7263">
        <w:t xml:space="preserve">на имя руководителя </w:t>
      </w:r>
      <w:r w:rsidR="008F0CBB" w:rsidRPr="006B7263">
        <w:t>уполномоченного органа</w:t>
      </w:r>
      <w:r w:rsidRPr="006B7263">
        <w:t xml:space="preserve">. </w:t>
      </w:r>
    </w:p>
    <w:p w:rsidR="00585748" w:rsidRPr="006B7263" w:rsidRDefault="00585748" w:rsidP="003D0FC8">
      <w:pPr>
        <w:rPr>
          <w:rFonts w:eastAsia="Arial Unicode MS"/>
        </w:rPr>
      </w:pPr>
      <w:r w:rsidRPr="006B7263">
        <w:rPr>
          <w:rFonts w:eastAsia="Arial Unicode MS"/>
        </w:rPr>
        <w:t xml:space="preserve">На запросе ставится личная подпись заявителя на получение муниципальной услуги, расшифровка подписи и дата </w:t>
      </w:r>
      <w:r w:rsidRPr="006B7263">
        <w:t>подачи запроса</w:t>
      </w:r>
      <w:r w:rsidRPr="006B7263">
        <w:rPr>
          <w:rFonts w:eastAsia="Arial Unicode MS"/>
        </w:rPr>
        <w:t xml:space="preserve">. Запрос, поданный в электронной форме, </w:t>
      </w:r>
      <w:r w:rsidRPr="006B7263">
        <w:t>заверяется простой электронной подписью заявителя в соответствии с законодательством Российской Федерации</w:t>
      </w:r>
      <w:r w:rsidRPr="006B7263">
        <w:rPr>
          <w:rFonts w:eastAsia="Arial Unicode MS"/>
        </w:rPr>
        <w:t xml:space="preserve">. </w:t>
      </w:r>
    </w:p>
    <w:p w:rsidR="00585748" w:rsidRPr="006B7263" w:rsidRDefault="00585748" w:rsidP="003D0FC8">
      <w:r w:rsidRPr="006B7263">
        <w:t>Дата направления запроса определяется:</w:t>
      </w:r>
    </w:p>
    <w:p w:rsidR="00585748" w:rsidRPr="006B7263" w:rsidRDefault="00585748" w:rsidP="003D0FC8">
      <w:r w:rsidRPr="006B7263">
        <w:t>в случае отправки по почте – по дате отправления (почтовому штемпелю);</w:t>
      </w:r>
    </w:p>
    <w:p w:rsidR="00585748" w:rsidRPr="006B7263" w:rsidRDefault="00585748" w:rsidP="003D0FC8">
      <w:r w:rsidRPr="006B7263">
        <w:t xml:space="preserve">в случае доставки нарочным – по дате поступления в структурное подразделение </w:t>
      </w:r>
      <w:r w:rsidR="00D571F7" w:rsidRPr="006B7263">
        <w:t>уполномоченного органа</w:t>
      </w:r>
      <w:r w:rsidRPr="006B7263">
        <w:t>, отвечающее за организацию делопроизводства в указанном органе.</w:t>
      </w:r>
    </w:p>
    <w:p w:rsidR="00585748" w:rsidRPr="006B7263" w:rsidRDefault="00585748" w:rsidP="003D0FC8">
      <w:r w:rsidRPr="006B7263">
        <w:t>2.</w:t>
      </w:r>
      <w:r w:rsidR="00945567" w:rsidRPr="006B7263">
        <w:t>9</w:t>
      </w:r>
      <w:r w:rsidRPr="006B7263">
        <w:t xml:space="preserve">.2. Документы, необходимые для предоставления муниципальной услуги, подаются на русском языке, </w:t>
      </w:r>
      <w:r w:rsidR="003A5648" w:rsidRPr="006B7263">
        <w:t xml:space="preserve">написанные от руки черными или синими </w:t>
      </w:r>
      <w:r w:rsidR="003A5648" w:rsidRPr="006B7263">
        <w:lastRenderedPageBreak/>
        <w:t>(</w:t>
      </w:r>
      <w:r w:rsidR="00945567" w:rsidRPr="006B7263">
        <w:t>фиолетовыми) чернилами (пастой)</w:t>
      </w:r>
      <w:r w:rsidR="003A5648" w:rsidRPr="006B7263">
        <w:t xml:space="preserve"> или оформлены машинописным способом, </w:t>
      </w:r>
      <w:r w:rsidRPr="006B7263">
        <w:t>должны быть четкими для прочтения,</w:t>
      </w:r>
      <w:r w:rsidR="00531368" w:rsidRPr="006B7263">
        <w:t xml:space="preserve"> </w:t>
      </w:r>
      <w:r w:rsidR="00EA1D86" w:rsidRPr="006B7263">
        <w:t xml:space="preserve">без повреждений, не должны </w:t>
      </w:r>
      <w:r w:rsidRPr="006B7263">
        <w:t>содержать</w:t>
      </w:r>
      <w:r w:rsidR="00EA1D86" w:rsidRPr="006B7263">
        <w:t xml:space="preserve"> подчисток, зачеркиваний, исправлений, </w:t>
      </w:r>
      <w:r w:rsidRPr="006B7263">
        <w:t>слов и аббревиатур, не предусмотренных законодательством Российской Федерации.</w:t>
      </w:r>
    </w:p>
    <w:p w:rsidR="00783617" w:rsidRPr="006B7263" w:rsidRDefault="00783617" w:rsidP="003D0FC8">
      <w:r w:rsidRPr="006B7263">
        <w:t>2.</w:t>
      </w:r>
      <w:r w:rsidR="00945567" w:rsidRPr="006B7263">
        <w:t>9</w:t>
      </w:r>
      <w:r w:rsidRPr="006B7263">
        <w:t>.3. Содержание представляемого на уведомительную регистрацию трудового договора должно соответствовать требованиям трудового законодательства Российской Федерации и иных нормативных правовых актов, содержащих нормы трудового права.</w:t>
      </w:r>
    </w:p>
    <w:p w:rsidR="00281C31" w:rsidRPr="006B7263" w:rsidRDefault="00783617" w:rsidP="003D0FC8">
      <w:r w:rsidRPr="006B7263">
        <w:t>2.</w:t>
      </w:r>
      <w:r w:rsidR="00945567" w:rsidRPr="006B7263">
        <w:t>9</w:t>
      </w:r>
      <w:r w:rsidRPr="006B7263">
        <w:t>.4.</w:t>
      </w:r>
      <w:r w:rsidR="00281C31" w:rsidRPr="006B7263">
        <w:t xml:space="preserve"> Каждый экземпляр трудового договора должен быть подписан обеими сторонами трудового договора и иметь расшифровку подписей. Кроме того, обе стороны трудового договора подписывают каждую страницу трудового договора.</w:t>
      </w:r>
    </w:p>
    <w:p w:rsidR="00F97088" w:rsidRPr="006B7263" w:rsidRDefault="00F97088" w:rsidP="003D0FC8">
      <w:r w:rsidRPr="006B7263">
        <w:t>Подраздел 2.</w:t>
      </w:r>
      <w:r w:rsidR="00945567" w:rsidRPr="006B7263">
        <w:t>10</w:t>
      </w:r>
      <w:r w:rsidRPr="006B7263">
        <w:t xml:space="preserve">. </w:t>
      </w:r>
      <w:r w:rsidR="00334540" w:rsidRPr="006B7263">
        <w:t>Исчерпывающий перечень оснований для отказа в приеме документов, необходимых для</w:t>
      </w:r>
      <w:r w:rsidR="00334540">
        <w:t xml:space="preserve"> </w:t>
      </w:r>
      <w:r w:rsidR="00334540" w:rsidRPr="006B7263">
        <w:t xml:space="preserve">предоставления </w:t>
      </w:r>
      <w:r w:rsidR="00334540">
        <w:t>м</w:t>
      </w:r>
      <w:r w:rsidR="00334540" w:rsidRPr="006B7263">
        <w:t>униципальной услуги</w:t>
      </w:r>
    </w:p>
    <w:p w:rsidR="00D00B34" w:rsidRPr="006B7263" w:rsidRDefault="00F97088" w:rsidP="003D0FC8">
      <w:r w:rsidRPr="006B7263">
        <w:t>2.</w:t>
      </w:r>
      <w:r w:rsidR="00945567" w:rsidRPr="006B7263">
        <w:t>10</w:t>
      </w:r>
      <w:r w:rsidR="00A062FD" w:rsidRPr="006B7263">
        <w:t xml:space="preserve">.1. </w:t>
      </w:r>
      <w:r w:rsidR="00D00B34" w:rsidRPr="006B7263">
        <w:t>Основанием для отказа в приеме документов, необходимых для предоставления муниципальной услуги, является:</w:t>
      </w:r>
    </w:p>
    <w:p w:rsidR="00D00B34" w:rsidRPr="006B7263" w:rsidRDefault="00D00B34" w:rsidP="003D0FC8">
      <w:r w:rsidRPr="006B7263">
        <w:t>предоставление не в полном объеме документов, указанных в п</w:t>
      </w:r>
      <w:r w:rsidR="00D064FE">
        <w:t xml:space="preserve">ункте </w:t>
      </w:r>
      <w:r w:rsidRPr="006B7263">
        <w:t xml:space="preserve">2.6.1. </w:t>
      </w:r>
      <w:r w:rsidR="001534C9" w:rsidRPr="006B7263">
        <w:t>Административного регламента</w:t>
      </w:r>
      <w:r w:rsidRPr="006B7263">
        <w:t>;</w:t>
      </w:r>
    </w:p>
    <w:p w:rsidR="00D00B34" w:rsidRPr="006B7263" w:rsidRDefault="00D00B34" w:rsidP="003D0FC8">
      <w:r w:rsidRPr="006B7263">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00B34" w:rsidRPr="006B7263" w:rsidRDefault="00D00B34" w:rsidP="003D0FC8">
      <w:r w:rsidRPr="006B7263">
        <w:t xml:space="preserve">несоблюдение установленных законом условий признания действительности электронной подписи. </w:t>
      </w:r>
    </w:p>
    <w:p w:rsidR="00D00B34" w:rsidRPr="006B7263" w:rsidRDefault="00D00B34" w:rsidP="003D0FC8">
      <w:r w:rsidRPr="006B7263">
        <w:t>2.10.2.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935ED" w:rsidRPr="006B7263" w:rsidRDefault="00B935ED" w:rsidP="003D0FC8">
      <w:r w:rsidRPr="006B7263">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D00B34" w:rsidRPr="006B7263" w:rsidRDefault="00D00B34" w:rsidP="003D0FC8">
      <w:r w:rsidRPr="006B7263">
        <w:t>Не может быть отказано заявителю в приеме дополнительных документов при наличии намерения их сдать.</w:t>
      </w:r>
    </w:p>
    <w:p w:rsidR="00D00B34" w:rsidRPr="006B7263" w:rsidRDefault="00D00B34" w:rsidP="003D0FC8">
      <w:r w:rsidRPr="006B7263">
        <w:t>2.10.3.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00B34" w:rsidRPr="006B7263" w:rsidRDefault="00D00B34" w:rsidP="003D0FC8">
      <w:r w:rsidRPr="006B7263">
        <w:t>2.10.4.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97088" w:rsidRPr="006B7263" w:rsidRDefault="00F97088" w:rsidP="003D0FC8">
      <w:r w:rsidRPr="006B7263">
        <w:t>Подраздел 2.1</w:t>
      </w:r>
      <w:r w:rsidR="00945567" w:rsidRPr="006B7263">
        <w:t>1</w:t>
      </w:r>
      <w:r w:rsidRPr="006B7263">
        <w:t xml:space="preserve">. </w:t>
      </w:r>
      <w:r w:rsidR="00D064FE" w:rsidRPr="006B7263">
        <w:t>Исчерпывающий перечень оснований для приостановления или отказа в предоставлении</w:t>
      </w:r>
      <w:r w:rsidR="00D064FE">
        <w:t xml:space="preserve"> </w:t>
      </w:r>
      <w:r w:rsidR="00D064FE" w:rsidRPr="006B7263">
        <w:t>муниципальной услуги</w:t>
      </w:r>
    </w:p>
    <w:p w:rsidR="002F09BF" w:rsidRPr="006B7263" w:rsidRDefault="00B27E7B" w:rsidP="003D0FC8">
      <w:r w:rsidRPr="006B7263">
        <w:rPr>
          <w:rFonts w:eastAsia="Arial Unicode MS"/>
        </w:rPr>
        <w:t>2.1</w:t>
      </w:r>
      <w:r w:rsidR="00945567" w:rsidRPr="006B7263">
        <w:rPr>
          <w:rFonts w:eastAsia="Arial Unicode MS"/>
        </w:rPr>
        <w:t>1</w:t>
      </w:r>
      <w:r w:rsidRPr="006B7263">
        <w:rPr>
          <w:rFonts w:eastAsia="Arial Unicode MS"/>
        </w:rPr>
        <w:t xml:space="preserve">.1. </w:t>
      </w:r>
      <w:r w:rsidR="00585748" w:rsidRPr="006B7263">
        <w:rPr>
          <w:rFonts w:eastAsia="Arial Unicode MS"/>
        </w:rPr>
        <w:t xml:space="preserve">В предоставлении муниципальной услуги </w:t>
      </w:r>
      <w:r w:rsidR="002F09BF" w:rsidRPr="006B7263">
        <w:t>может быть отказано по одному из следующих оснований:</w:t>
      </w:r>
    </w:p>
    <w:p w:rsidR="008479F9" w:rsidRPr="006B7263" w:rsidRDefault="001953EF" w:rsidP="003D0FC8">
      <w:pPr>
        <w:rPr>
          <w:rFonts w:eastAsia="Arial Unicode MS"/>
        </w:rPr>
      </w:pPr>
      <w:r w:rsidRPr="006B7263">
        <w:rPr>
          <w:rFonts w:eastAsia="Arial Unicode MS"/>
        </w:rPr>
        <w:t>1</w:t>
      </w:r>
      <w:r w:rsidR="00B27E7B" w:rsidRPr="006B7263">
        <w:rPr>
          <w:rFonts w:eastAsia="Arial Unicode MS"/>
        </w:rPr>
        <w:t>)</w:t>
      </w:r>
      <w:r w:rsidR="00D00B34" w:rsidRPr="006B7263">
        <w:rPr>
          <w:rFonts w:eastAsia="Arial Unicode MS"/>
        </w:rPr>
        <w:t xml:space="preserve"> </w:t>
      </w:r>
      <w:r w:rsidR="00B27E7B" w:rsidRPr="006B7263">
        <w:rPr>
          <w:rFonts w:eastAsia="Arial Unicode MS"/>
        </w:rPr>
        <w:t>з</w:t>
      </w:r>
      <w:r w:rsidRPr="006B7263">
        <w:rPr>
          <w:rFonts w:eastAsia="Arial Unicode MS"/>
        </w:rPr>
        <w:t>апрос о предоставлении муниципальной услуги сделан в ненадлежащий орган;</w:t>
      </w:r>
    </w:p>
    <w:p w:rsidR="008479F9" w:rsidRPr="006B7263" w:rsidRDefault="008479F9" w:rsidP="003D0FC8">
      <w:pPr>
        <w:rPr>
          <w:rFonts w:eastAsia="Arial Unicode MS"/>
        </w:rPr>
      </w:pPr>
      <w:r w:rsidRPr="006B7263">
        <w:rPr>
          <w:rFonts w:eastAsia="Arial Unicode MS"/>
        </w:rPr>
        <w:t>2</w:t>
      </w:r>
      <w:r w:rsidR="00B27E7B" w:rsidRPr="006B7263">
        <w:rPr>
          <w:rFonts w:eastAsia="Arial Unicode MS"/>
        </w:rPr>
        <w:t>) з</w:t>
      </w:r>
      <w:r w:rsidRPr="006B7263">
        <w:rPr>
          <w:rFonts w:eastAsia="Arial Unicode MS"/>
        </w:rPr>
        <w:t xml:space="preserve">апрос о предоставлении муниципальной услуги сделан ненадлежащим лицом; </w:t>
      </w:r>
    </w:p>
    <w:p w:rsidR="009E10F1" w:rsidRPr="006B7263" w:rsidRDefault="008479F9" w:rsidP="003D0FC8">
      <w:r w:rsidRPr="006B7263">
        <w:t>3</w:t>
      </w:r>
      <w:r w:rsidR="00B27E7B" w:rsidRPr="006B7263">
        <w:t>)</w:t>
      </w:r>
      <w:bookmarkStart w:id="10" w:name="sub_59"/>
      <w:r w:rsidR="004B56E2">
        <w:t xml:space="preserve"> </w:t>
      </w:r>
      <w:r w:rsidR="00B27E7B" w:rsidRPr="006B7263">
        <w:rPr>
          <w:rFonts w:eastAsia="Arial Unicode MS"/>
        </w:rPr>
        <w:t>з</w:t>
      </w:r>
      <w:r w:rsidR="009E10F1" w:rsidRPr="006B7263">
        <w:t xml:space="preserve">апрос заявителя не относится по существу к предоставлению </w:t>
      </w:r>
      <w:r w:rsidR="009E10F1" w:rsidRPr="006B7263">
        <w:rPr>
          <w:rFonts w:eastAsia="Arial Unicode MS"/>
        </w:rPr>
        <w:t>муниципальной</w:t>
      </w:r>
      <w:r w:rsidR="009E10F1" w:rsidRPr="006B7263">
        <w:t xml:space="preserve"> услуги;</w:t>
      </w:r>
    </w:p>
    <w:p w:rsidR="00B4704C" w:rsidRPr="006B7263" w:rsidRDefault="00B4704C" w:rsidP="003D0FC8">
      <w:r w:rsidRPr="006B7263">
        <w:lastRenderedPageBreak/>
        <w:t>4) документы, необходимые для предоставления муниципальной услуги, не соответствуют требованиям к их оформлению, предусмотренным подразделом 2.</w:t>
      </w:r>
      <w:r w:rsidR="00DC75E2" w:rsidRPr="006B7263">
        <w:t>9</w:t>
      </w:r>
      <w:r w:rsidRPr="006B7263">
        <w:t xml:space="preserve"> настоящего Административного регламента.</w:t>
      </w:r>
    </w:p>
    <w:p w:rsidR="00585748" w:rsidRPr="006B7263" w:rsidRDefault="00B27E7B" w:rsidP="003D0FC8">
      <w:bookmarkStart w:id="11" w:name="sub_79"/>
      <w:bookmarkEnd w:id="10"/>
      <w:r w:rsidRPr="006B7263">
        <w:rPr>
          <w:rFonts w:eastAsia="Arial Unicode MS"/>
        </w:rPr>
        <w:t>2.1</w:t>
      </w:r>
      <w:r w:rsidR="00945567" w:rsidRPr="006B7263">
        <w:rPr>
          <w:rFonts w:eastAsia="Arial Unicode MS"/>
        </w:rPr>
        <w:t>1</w:t>
      </w:r>
      <w:r w:rsidRPr="006B7263">
        <w:rPr>
          <w:rFonts w:eastAsia="Arial Unicode MS"/>
        </w:rPr>
        <w:t xml:space="preserve">.2. </w:t>
      </w:r>
      <w:r w:rsidR="00617E1F" w:rsidRPr="006B7263">
        <w:t>Заявитель, которому отказано в предоставлении муниципальной услуги, вправе после устранения обстоятельств, послуживших основанием для отказа в предоставлении муниципальной услуги, вновь обратиться за ее предоставлением.</w:t>
      </w:r>
    </w:p>
    <w:bookmarkEnd w:id="11"/>
    <w:p w:rsidR="00D00B34" w:rsidRPr="006B7263" w:rsidRDefault="00D00B34" w:rsidP="003D0FC8">
      <w:r w:rsidRPr="006B7263">
        <w:t>2.11.3.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00B34" w:rsidRPr="006B7263" w:rsidRDefault="00D00B34" w:rsidP="003D0FC8">
      <w:r w:rsidRPr="006B7263">
        <w:t>2.11.4.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85748" w:rsidRPr="006B7263" w:rsidRDefault="00F97088" w:rsidP="003D0FC8">
      <w:r w:rsidRPr="006B7263">
        <w:t>2.1</w:t>
      </w:r>
      <w:r w:rsidR="00945567" w:rsidRPr="006B7263">
        <w:t>1</w:t>
      </w:r>
      <w:r w:rsidRPr="006B7263">
        <w:t>.</w:t>
      </w:r>
      <w:r w:rsidR="00D00B34" w:rsidRPr="006B7263">
        <w:t>5</w:t>
      </w:r>
      <w:r w:rsidRPr="006B7263">
        <w:t>.</w:t>
      </w:r>
      <w:r w:rsidR="004B56E2">
        <w:t xml:space="preserve"> </w:t>
      </w:r>
      <w:r w:rsidR="00585748" w:rsidRPr="006B7263">
        <w:t>Основания для приостановления предоставления муниципальной услуги не предусмотрены.</w:t>
      </w:r>
    </w:p>
    <w:p w:rsidR="00F97088" w:rsidRPr="006B7263" w:rsidRDefault="00F97088" w:rsidP="003D0FC8">
      <w:r w:rsidRPr="006B7263">
        <w:t>Подраздел 2.1</w:t>
      </w:r>
      <w:r w:rsidR="00945567" w:rsidRPr="006B7263">
        <w:t>2</w:t>
      </w:r>
      <w:r w:rsidRPr="006B7263">
        <w:t xml:space="preserve">. </w:t>
      </w:r>
      <w:r w:rsidR="004B56E2" w:rsidRPr="006B7263">
        <w:t>Перечень услуг, которые являются необходимыми и</w:t>
      </w:r>
      <w:r w:rsidR="004B56E2">
        <w:t xml:space="preserve"> </w:t>
      </w:r>
      <w:r w:rsidR="004B56E2" w:rsidRPr="006B7263">
        <w:t>обязательными для предоставления муниципальной услуги, в</w:t>
      </w:r>
      <w:r w:rsidR="004B56E2">
        <w:t xml:space="preserve"> </w:t>
      </w:r>
      <w:r w:rsidR="004B56E2" w:rsidRPr="006B7263">
        <w:t>том числе сведения о документе (документах), выдаваемом (выдаваемых) организациями, участвующими в предоставлении муниципальной услуги</w:t>
      </w:r>
    </w:p>
    <w:p w:rsidR="00F97088" w:rsidRPr="006B7263" w:rsidRDefault="003B258C" w:rsidP="003D0FC8">
      <w:r>
        <w:t xml:space="preserve">2.12.1. </w:t>
      </w:r>
      <w:r w:rsidR="00F97088" w:rsidRPr="006B7263">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97088" w:rsidRPr="006B7263" w:rsidRDefault="00F97088" w:rsidP="003D0FC8">
      <w:r w:rsidRPr="006B7263">
        <w:t>Подраздел 2.1</w:t>
      </w:r>
      <w:r w:rsidR="00945567" w:rsidRPr="006B7263">
        <w:t>3</w:t>
      </w:r>
      <w:r w:rsidRPr="006B7263">
        <w:t xml:space="preserve">. </w:t>
      </w:r>
      <w:r w:rsidR="003B258C" w:rsidRPr="006B7263">
        <w:t>Порядок, размер и основания взимания государственной пошлины или иной платы, взимаемой за предоставление муниципальной услуги</w:t>
      </w:r>
    </w:p>
    <w:p w:rsidR="00585748" w:rsidRPr="006B7263" w:rsidRDefault="003B258C" w:rsidP="003D0FC8">
      <w:r>
        <w:t xml:space="preserve">2.13.1. </w:t>
      </w:r>
      <w:r w:rsidR="00585748" w:rsidRPr="006B7263">
        <w:t>Предоставление муниципальной услуги осуществляется бесплатно в соответствии с законодательством Российской Федерации и Краснодарского края.</w:t>
      </w:r>
    </w:p>
    <w:p w:rsidR="000F44DD" w:rsidRPr="006B7263" w:rsidRDefault="000F44DD" w:rsidP="003D0FC8">
      <w:r w:rsidRPr="006B7263">
        <w:t>Подраздел 2.1</w:t>
      </w:r>
      <w:r w:rsidR="00945567" w:rsidRPr="006B7263">
        <w:t>4</w:t>
      </w:r>
      <w:r w:rsidRPr="006B7263">
        <w:t xml:space="preserve">. </w:t>
      </w:r>
      <w:r w:rsidR="003B258C" w:rsidRPr="006B7263">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F44DD" w:rsidRPr="006B7263" w:rsidRDefault="003B258C" w:rsidP="003D0FC8">
      <w:r>
        <w:t xml:space="preserve">2.14.1. </w:t>
      </w:r>
      <w:r w:rsidR="000F44DD" w:rsidRPr="006B7263">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0F44DD" w:rsidRPr="006B7263" w:rsidRDefault="000F44DD" w:rsidP="003D0FC8">
      <w:r w:rsidRPr="006B7263">
        <w:t>Подраздел 2.1</w:t>
      </w:r>
      <w:r w:rsidR="00945567" w:rsidRPr="006B7263">
        <w:t>5</w:t>
      </w:r>
      <w:r w:rsidRPr="006B7263">
        <w:t xml:space="preserve">. </w:t>
      </w:r>
      <w:r w:rsidR="006208C7" w:rsidRPr="006B7263">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F44DD" w:rsidRPr="006B7263" w:rsidRDefault="006208C7" w:rsidP="003D0FC8">
      <w:r>
        <w:t xml:space="preserve">2.15.1. </w:t>
      </w:r>
      <w:r w:rsidR="000F44DD" w:rsidRPr="006B7263">
        <w:t>Время ожидания в очереди при подаче запроса заявителя и при получении результата предоставления муниципальной услуги не должно превышать 15 минут.</w:t>
      </w:r>
    </w:p>
    <w:p w:rsidR="000F44DD" w:rsidRPr="006B7263" w:rsidRDefault="000F44DD" w:rsidP="003D0FC8">
      <w:r w:rsidRPr="006B7263">
        <w:t>Подраздел 2.1</w:t>
      </w:r>
      <w:r w:rsidR="00945567" w:rsidRPr="006B7263">
        <w:t>6</w:t>
      </w:r>
      <w:r w:rsidRPr="006B7263">
        <w:t xml:space="preserve">. </w:t>
      </w:r>
      <w:r w:rsidR="006208C7" w:rsidRPr="006B7263">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85748" w:rsidRPr="006B7263" w:rsidRDefault="006208C7" w:rsidP="003D0FC8">
      <w:r>
        <w:t xml:space="preserve">2.16.1. </w:t>
      </w:r>
      <w:r w:rsidR="00585748" w:rsidRPr="006B7263">
        <w:t>Регистрация запроса о предоставлении муниципальной услуги</w:t>
      </w:r>
      <w:r w:rsidR="0015106A" w:rsidRPr="006B7263">
        <w:t xml:space="preserve"> с приложением документов, указанных в п</w:t>
      </w:r>
      <w:r w:rsidR="00266316" w:rsidRPr="006B7263">
        <w:t>одразделе</w:t>
      </w:r>
      <w:r w:rsidR="0015106A" w:rsidRPr="006B7263">
        <w:t xml:space="preserve"> 2.6 настоящего Административного регламента, </w:t>
      </w:r>
      <w:r w:rsidR="00585748" w:rsidRPr="006B7263">
        <w:t xml:space="preserve">осуществляется </w:t>
      </w:r>
      <w:r w:rsidR="0015106A" w:rsidRPr="006B7263">
        <w:t xml:space="preserve">в день поступления запроса в </w:t>
      </w:r>
      <w:r w:rsidR="00215356" w:rsidRPr="006B7263">
        <w:t>уполномоченный орган</w:t>
      </w:r>
      <w:r w:rsidR="00585748" w:rsidRPr="006B7263">
        <w:t>.</w:t>
      </w:r>
    </w:p>
    <w:p w:rsidR="000F44DD" w:rsidRPr="006B7263" w:rsidRDefault="003C5224" w:rsidP="003D0FC8">
      <w:r>
        <w:t xml:space="preserve">2.16.2. </w:t>
      </w:r>
      <w:r w:rsidR="000F44DD" w:rsidRPr="006B7263">
        <w:t xml:space="preserve">Регистрация заявления о предоставлении муниципальной услуги с документами, указанными в подразделе 2.6 </w:t>
      </w:r>
      <w:r w:rsidR="001629C6" w:rsidRPr="006B7263">
        <w:t>настоящего Административного регламента</w:t>
      </w:r>
      <w:r w:rsidR="000F44DD" w:rsidRPr="006B7263">
        <w:t>, поступившими в выходной (нерабочий или праздничный) день, осуществляется в первый за ним рабочий день.</w:t>
      </w:r>
    </w:p>
    <w:p w:rsidR="000F44DD" w:rsidRPr="006B7263" w:rsidRDefault="003C5224" w:rsidP="003D0FC8">
      <w:r>
        <w:lastRenderedPageBreak/>
        <w:t xml:space="preserve">2.16.3. </w:t>
      </w:r>
      <w:r w:rsidR="000F44DD" w:rsidRPr="006B7263">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5C603A" w:rsidRPr="006B7263" w:rsidRDefault="005C603A" w:rsidP="003D0FC8">
      <w:r w:rsidRPr="006B7263">
        <w:t>Подраздел 2.1</w:t>
      </w:r>
      <w:r w:rsidR="00945567" w:rsidRPr="006B7263">
        <w:t>7</w:t>
      </w:r>
      <w:r w:rsidRPr="006B7263">
        <w:t xml:space="preserve">. </w:t>
      </w:r>
      <w:r w:rsidR="003C5224" w:rsidRPr="006B7263">
        <w:t>Требования к помещениям, в которых</w:t>
      </w:r>
      <w:r w:rsidR="003C5224">
        <w:t xml:space="preserve"> </w:t>
      </w:r>
      <w:r w:rsidR="003C5224" w:rsidRPr="006B7263">
        <w:t>предоставляются муниципальная услуга, услуга,</w:t>
      </w:r>
      <w:r w:rsidR="003C5224">
        <w:t xml:space="preserve"> </w:t>
      </w:r>
      <w:r w:rsidR="003C5224" w:rsidRPr="006B7263">
        <w:t>предоставляемая организацией, участвующей</w:t>
      </w:r>
      <w:r w:rsidR="003C5224">
        <w:t xml:space="preserve"> </w:t>
      </w:r>
      <w:r w:rsidR="003C5224" w:rsidRPr="006B7263">
        <w:t>в предоставлении муниципальной услуги, к месту</w:t>
      </w:r>
      <w:r w:rsidR="003C5224">
        <w:t xml:space="preserve"> </w:t>
      </w:r>
      <w:r w:rsidR="003C5224" w:rsidRPr="006B7263">
        <w:t>ожидания и приема заявителей, размещению</w:t>
      </w:r>
      <w:r w:rsidR="003C5224">
        <w:t xml:space="preserve"> </w:t>
      </w:r>
      <w:r w:rsidR="003C5224" w:rsidRPr="006B7263">
        <w:t>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w:t>
      </w:r>
      <w:r w:rsidR="003C5224">
        <w:t xml:space="preserve"> </w:t>
      </w:r>
      <w:r w:rsidR="003C5224" w:rsidRPr="006B7263">
        <w:t>указанных объектов в соответствии с законодательством российской федерации о социальной защите инвалидов</w:t>
      </w:r>
    </w:p>
    <w:p w:rsidR="00D00B34" w:rsidRPr="006B7263" w:rsidRDefault="00D00B34" w:rsidP="003D0FC8">
      <w:r w:rsidRPr="006B7263">
        <w:t>2.17.1.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D00B34" w:rsidRPr="006B7263" w:rsidRDefault="00D00B34" w:rsidP="003D0FC8">
      <w:r w:rsidRPr="006B7263">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00B34" w:rsidRPr="006B7263" w:rsidRDefault="00D00B34" w:rsidP="003D0FC8">
      <w:r w:rsidRPr="006B7263">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D00B34" w:rsidRPr="006B7263" w:rsidRDefault="00D00B34" w:rsidP="003D0FC8">
      <w:r w:rsidRPr="006B7263">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D00B34" w:rsidRPr="006B7263" w:rsidRDefault="00D00B34" w:rsidP="003D0FC8">
      <w:r w:rsidRPr="006B7263">
        <w:t>условия для беспрепятственного доступа к объекту, на котором организовано предоставление услуг, к местам отдыха и предоставляемым услугам;</w:t>
      </w:r>
    </w:p>
    <w:p w:rsidR="00D00B34" w:rsidRPr="006B7263" w:rsidRDefault="00D00B34" w:rsidP="003D0FC8">
      <w:r w:rsidRPr="006B7263">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D00B34" w:rsidRPr="006B7263" w:rsidRDefault="00D00B34" w:rsidP="003D0FC8">
      <w:r w:rsidRPr="006B7263">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D00B34" w:rsidRPr="006B7263" w:rsidRDefault="00D00B34" w:rsidP="003D0FC8">
      <w:r w:rsidRPr="006B7263">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D00B34" w:rsidRPr="006B7263" w:rsidRDefault="00D00B34" w:rsidP="003D0FC8">
      <w:r w:rsidRPr="006B7263">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00B34" w:rsidRPr="006B7263" w:rsidRDefault="00D00B34" w:rsidP="003D0FC8">
      <w:r w:rsidRPr="006B7263">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D00B34" w:rsidRPr="006B7263" w:rsidRDefault="00D00B34" w:rsidP="003D0FC8">
      <w:r w:rsidRPr="006B7263">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D00B34" w:rsidRPr="006B7263" w:rsidRDefault="00D00B34" w:rsidP="003D0FC8">
      <w:r w:rsidRPr="006B7263">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w:t>
      </w:r>
      <w:r w:rsidRPr="006B7263">
        <w:lastRenderedPageBreak/>
        <w:t>людей. Предусматривается оборудование доступного места общественного пользования (туалет).</w:t>
      </w:r>
    </w:p>
    <w:p w:rsidR="00D00B34" w:rsidRPr="006B7263" w:rsidRDefault="00D00B34" w:rsidP="003D0FC8">
      <w:r w:rsidRPr="006B7263">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w:t>
      </w:r>
      <w:r w:rsidR="001534C9" w:rsidRPr="006B7263">
        <w:t xml:space="preserve">истемы управления предусмотрен </w:t>
      </w:r>
      <w:r w:rsidRPr="006B7263">
        <w:t>регламентом, утвержденным приказом директора МФЦ.</w:t>
      </w:r>
    </w:p>
    <w:p w:rsidR="00D00B34" w:rsidRPr="006B7263" w:rsidRDefault="00D00B34" w:rsidP="003D0FC8">
      <w:r w:rsidRPr="006B7263">
        <w:t>2.17.2. Прием документов в уполномоченном органе осуществляется в специально оборудованных помещениях или отведенных для этого кабинетах.</w:t>
      </w:r>
    </w:p>
    <w:p w:rsidR="00D00B34" w:rsidRPr="006B7263" w:rsidRDefault="00D00B34" w:rsidP="003D0FC8">
      <w:r w:rsidRPr="006B7263">
        <w:t xml:space="preserve">2.17.3. Помещения, предназначенные для приема заявителей, оборудуются информационными стендами, содержащими сведения, указанные в подпункте 1.3.3 Подраздела 1.3 </w:t>
      </w:r>
      <w:r w:rsidR="001534C9" w:rsidRPr="006B7263">
        <w:t>Административного регламент</w:t>
      </w:r>
      <w:r w:rsidRPr="006B7263">
        <w:t>а.</w:t>
      </w:r>
    </w:p>
    <w:p w:rsidR="00D00B34" w:rsidRPr="006B7263" w:rsidRDefault="00D00B34" w:rsidP="003D0FC8">
      <w:r w:rsidRPr="006B7263">
        <w:t>Информационные стенды размещаются на видном, доступном месте.</w:t>
      </w:r>
    </w:p>
    <w:p w:rsidR="00D00B34" w:rsidRPr="006B7263" w:rsidRDefault="00D00B34" w:rsidP="003D0FC8">
      <w:r w:rsidRPr="006B7263">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D00B34" w:rsidRPr="006B7263" w:rsidRDefault="00D00B34" w:rsidP="003D0FC8">
      <w:r w:rsidRPr="006B7263">
        <w:t>2.17.4.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D00B34" w:rsidRPr="006B7263" w:rsidRDefault="00D00B34" w:rsidP="003D0FC8">
      <w:r w:rsidRPr="006B7263">
        <w:t>комфортное расположение заявителя и должностного лица уполномоченного органа;</w:t>
      </w:r>
    </w:p>
    <w:p w:rsidR="00D00B34" w:rsidRPr="006B7263" w:rsidRDefault="00D00B34" w:rsidP="003D0FC8">
      <w:r w:rsidRPr="006B7263">
        <w:t>возможность и удобство оформления заявителем письменного обращения;</w:t>
      </w:r>
    </w:p>
    <w:p w:rsidR="00D00B34" w:rsidRPr="006B7263" w:rsidRDefault="00D00B34" w:rsidP="003D0FC8">
      <w:r w:rsidRPr="006B7263">
        <w:t>телефонную связь;</w:t>
      </w:r>
    </w:p>
    <w:p w:rsidR="00D00B34" w:rsidRPr="006B7263" w:rsidRDefault="00D00B34" w:rsidP="003D0FC8">
      <w:r w:rsidRPr="006B7263">
        <w:t>возможность копирования документов;</w:t>
      </w:r>
    </w:p>
    <w:p w:rsidR="00D00B34" w:rsidRPr="006B7263" w:rsidRDefault="00D00B34" w:rsidP="003D0FC8">
      <w:r w:rsidRPr="006B7263">
        <w:t>доступ к нормативным правовым актам, регулирующим предоставление муниципальной услуги;</w:t>
      </w:r>
    </w:p>
    <w:p w:rsidR="00D00B34" w:rsidRPr="006B7263" w:rsidRDefault="00D00B34" w:rsidP="003D0FC8">
      <w:r w:rsidRPr="006B7263">
        <w:t>наличие письменных принадлежностей и бумаги формата A4.</w:t>
      </w:r>
    </w:p>
    <w:p w:rsidR="00D00B34" w:rsidRPr="006B7263" w:rsidRDefault="00D00B34" w:rsidP="003D0FC8">
      <w:r w:rsidRPr="006B7263">
        <w:t>2.17.5.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D00B34" w:rsidRPr="006B7263" w:rsidRDefault="00D00B34" w:rsidP="003D0FC8">
      <w:r w:rsidRPr="006B7263">
        <w:t xml:space="preserve">2.17.6. Прием заявителей при предоставлении муниципальной услуги осуществляется согласно графику (режиму) работы уполномоченного органа: </w:t>
      </w:r>
      <w:r w:rsidRPr="00D3733C">
        <w:t>ежедневно (с понедельника по пятницу</w:t>
      </w:r>
      <w:r w:rsidRPr="00084FF2">
        <w:rPr>
          <w:color w:val="FF0000"/>
        </w:rPr>
        <w:t>)</w:t>
      </w:r>
      <w:r w:rsidRPr="006B7263">
        <w:t>, кроме выходных и праздничных дней, в течение рабочего времени.</w:t>
      </w:r>
    </w:p>
    <w:p w:rsidR="00D00B34" w:rsidRPr="006B7263" w:rsidRDefault="00D00B34" w:rsidP="003D0FC8">
      <w:r w:rsidRPr="006B7263">
        <w:t>2.17.7.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D00B34" w:rsidRPr="006B7263" w:rsidRDefault="00D00B34" w:rsidP="003D0FC8">
      <w:r w:rsidRPr="006B7263">
        <w:t>Кабинеты приема получателей муниципальных услуг должны быть оснащены информационными табличками (вывесками) с указанием номера кабинета.</w:t>
      </w:r>
    </w:p>
    <w:p w:rsidR="00D00B34" w:rsidRPr="006B7263" w:rsidRDefault="00D00B34" w:rsidP="003D0FC8">
      <w:r w:rsidRPr="006B7263">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5C603A" w:rsidRPr="006B7263" w:rsidRDefault="005C603A" w:rsidP="003D0FC8">
      <w:r w:rsidRPr="006B7263">
        <w:lastRenderedPageBreak/>
        <w:t>Подраздел 2.1</w:t>
      </w:r>
      <w:r w:rsidR="00945567" w:rsidRPr="006B7263">
        <w:t>8</w:t>
      </w:r>
      <w:r w:rsidRPr="006B7263">
        <w:t xml:space="preserve">. </w:t>
      </w:r>
      <w:r w:rsidR="00BC0481" w:rsidRPr="006B7263">
        <w:t>Показатели доступности</w:t>
      </w:r>
      <w:r w:rsidR="00BC0481">
        <w:t xml:space="preserve"> </w:t>
      </w:r>
      <w:r w:rsidR="00BC0481" w:rsidRPr="006B7263">
        <w:t>и качества муниципальной услуги, в том числе количество взаимодействий заявителя с должностными лицами продолжительность, возможность получения при предоставлении муниципальной услуги и их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748" w:rsidRPr="006B7263" w:rsidRDefault="00585748" w:rsidP="003D0FC8">
      <w:r w:rsidRPr="006B7263">
        <w:t>2.1</w:t>
      </w:r>
      <w:r w:rsidR="00945567" w:rsidRPr="006B7263">
        <w:t>8</w:t>
      </w:r>
      <w:r w:rsidRPr="006B7263">
        <w:t xml:space="preserve">.1. Показателями доступности предоставления </w:t>
      </w:r>
      <w:r w:rsidR="00051EC6">
        <w:t>муниципальной</w:t>
      </w:r>
      <w:r w:rsidRPr="006B7263">
        <w:t xml:space="preserve"> услуги являются:</w:t>
      </w:r>
    </w:p>
    <w:p w:rsidR="00585748" w:rsidRPr="006B7263" w:rsidRDefault="00585748" w:rsidP="003D0FC8">
      <w:r w:rsidRPr="006B7263">
        <w:t xml:space="preserve">а) доступность информации о </w:t>
      </w:r>
      <w:r w:rsidRPr="006B7263">
        <w:rPr>
          <w:rFonts w:eastAsia="Arial Unicode MS"/>
        </w:rPr>
        <w:t>муниципальной</w:t>
      </w:r>
      <w:r w:rsidRPr="006B7263">
        <w:t xml:space="preserve"> услуге и многообразие способов получения такой информации;</w:t>
      </w:r>
    </w:p>
    <w:p w:rsidR="00585748" w:rsidRPr="006B7263" w:rsidRDefault="00585748" w:rsidP="003D0FC8">
      <w:r w:rsidRPr="006B7263">
        <w:t xml:space="preserve">б) возможность получения информации о ходе предоставления </w:t>
      </w:r>
      <w:r w:rsidRPr="006B7263">
        <w:rPr>
          <w:rFonts w:eastAsia="Arial Unicode MS"/>
        </w:rPr>
        <w:t>муниципальной</w:t>
      </w:r>
      <w:r w:rsidRPr="006B7263">
        <w:t xml:space="preserve"> услуги, в том числе с использованием информационно-коммуникационных технологий;</w:t>
      </w:r>
    </w:p>
    <w:p w:rsidR="00585748" w:rsidRPr="006B7263" w:rsidRDefault="00585748" w:rsidP="003D0FC8">
      <w:r w:rsidRPr="006B7263">
        <w:t xml:space="preserve">в) предоставление заявителю возможности выбора способа подачи запроса (при личном обращении в </w:t>
      </w:r>
      <w:r w:rsidR="00215356" w:rsidRPr="006B7263">
        <w:t>уполномоченный орган</w:t>
      </w:r>
      <w:r w:rsidRPr="006B7263">
        <w:t xml:space="preserve">, почтовой связью, с использованием средств факсимильной или электронной связи, в том числе с использованием Единого портала, и (или) регионального портала и через </w:t>
      </w:r>
      <w:r w:rsidR="00B21C2E" w:rsidRPr="006B7263">
        <w:t>МФЦ</w:t>
      </w:r>
      <w:r w:rsidRPr="006B7263">
        <w:t>.</w:t>
      </w:r>
    </w:p>
    <w:p w:rsidR="00585748" w:rsidRPr="006B7263" w:rsidRDefault="00585748" w:rsidP="003D0FC8">
      <w:r w:rsidRPr="006B7263">
        <w:t>2.1</w:t>
      </w:r>
      <w:r w:rsidR="00945567" w:rsidRPr="006B7263">
        <w:t>8</w:t>
      </w:r>
      <w:r w:rsidRPr="006B7263">
        <w:t xml:space="preserve">.2. Показателями качества предоставления </w:t>
      </w:r>
      <w:r w:rsidRPr="006B7263">
        <w:rPr>
          <w:rFonts w:eastAsia="Arial Unicode MS"/>
        </w:rPr>
        <w:t>муниципальной</w:t>
      </w:r>
      <w:r w:rsidRPr="006B7263">
        <w:t xml:space="preserve"> услуги являются:</w:t>
      </w:r>
    </w:p>
    <w:p w:rsidR="00585748" w:rsidRPr="006B7263" w:rsidRDefault="00585748" w:rsidP="003D0FC8">
      <w:r w:rsidRPr="006B7263">
        <w:t>а) своевременные прием и регистрация запроса заявителя;</w:t>
      </w:r>
    </w:p>
    <w:p w:rsidR="00585748" w:rsidRPr="006B7263" w:rsidRDefault="00585748" w:rsidP="003D0FC8">
      <w:r w:rsidRPr="006B7263">
        <w:t xml:space="preserve">б) соблюдение порядка и сроков предоставления </w:t>
      </w:r>
      <w:r w:rsidRPr="006B7263">
        <w:rPr>
          <w:rFonts w:eastAsia="Arial Unicode MS"/>
        </w:rPr>
        <w:t>муниципальной</w:t>
      </w:r>
      <w:r w:rsidRPr="006B7263">
        <w:t xml:space="preserve"> услуги;</w:t>
      </w:r>
    </w:p>
    <w:p w:rsidR="00585748" w:rsidRPr="006B7263" w:rsidRDefault="00585748" w:rsidP="003D0FC8">
      <w:r w:rsidRPr="006B7263">
        <w:t xml:space="preserve">в) удовлетворенность заявителей качеством </w:t>
      </w:r>
      <w:r w:rsidRPr="006B7263">
        <w:rPr>
          <w:rFonts w:eastAsia="Arial Unicode MS"/>
        </w:rPr>
        <w:t>муниципальной</w:t>
      </w:r>
      <w:r w:rsidRPr="006B7263">
        <w:t xml:space="preserve"> услуги;</w:t>
      </w:r>
    </w:p>
    <w:p w:rsidR="00585748" w:rsidRPr="006B7263" w:rsidRDefault="00585748" w:rsidP="003D0FC8">
      <w:r w:rsidRPr="006B7263">
        <w:t xml:space="preserve">г) отсутствие обоснованных жалоб со стороны заявителей на решения и (или) действия (бездействие) должностных лиц </w:t>
      </w:r>
      <w:r w:rsidR="00496AAD" w:rsidRPr="006B7263">
        <w:t>уполномоченного органа</w:t>
      </w:r>
      <w:r w:rsidRPr="006B7263">
        <w:t xml:space="preserve">, по результатам предоставления </w:t>
      </w:r>
      <w:r w:rsidRPr="006B7263">
        <w:rPr>
          <w:rFonts w:eastAsia="Arial Unicode MS"/>
        </w:rPr>
        <w:t>муниципальной</w:t>
      </w:r>
      <w:r w:rsidRPr="006B7263">
        <w:t xml:space="preserve"> услуги.</w:t>
      </w:r>
    </w:p>
    <w:p w:rsidR="00585748" w:rsidRPr="006B7263" w:rsidRDefault="00585748" w:rsidP="003D0FC8">
      <w:r w:rsidRPr="006B7263">
        <w:t xml:space="preserve">д) количество взаимодействий заявителя с должностными лицами </w:t>
      </w:r>
      <w:r w:rsidR="00496AAD" w:rsidRPr="006B7263">
        <w:t>уполномоченного органа</w:t>
      </w:r>
      <w:r w:rsidRPr="006B7263">
        <w:t>, при получении муниципальной услуги и их продолжительность;</w:t>
      </w:r>
    </w:p>
    <w:p w:rsidR="00585748" w:rsidRPr="006B7263" w:rsidRDefault="006A6667" w:rsidP="003D0FC8">
      <w:r w:rsidRPr="006B7263">
        <w:t>2.1</w:t>
      </w:r>
      <w:r w:rsidR="00945567" w:rsidRPr="006B7263">
        <w:t>8</w:t>
      </w:r>
      <w:r w:rsidRPr="006B7263">
        <w:t xml:space="preserve">.3. </w:t>
      </w:r>
      <w:r w:rsidR="00585748" w:rsidRPr="006B7263">
        <w:t xml:space="preserve">При предоставлении муниципальной услуги </w:t>
      </w:r>
      <w:r w:rsidR="001959D3" w:rsidRPr="006B7263">
        <w:t xml:space="preserve">(подаче запроса и документов, необходимых для получения муниципальной услуги, и получении результата муниципальной услуги) </w:t>
      </w:r>
      <w:r w:rsidR="00585748" w:rsidRPr="006B7263">
        <w:t>заявитель</w:t>
      </w:r>
      <w:r w:rsidR="001959D3" w:rsidRPr="006B7263">
        <w:t xml:space="preserve"> один раз</w:t>
      </w:r>
      <w:r w:rsidR="00B03287" w:rsidRPr="006B7263">
        <w:t xml:space="preserve"> </w:t>
      </w:r>
      <w:r w:rsidR="00585748" w:rsidRPr="006B7263">
        <w:t xml:space="preserve">взаимодействует с должностным лицом </w:t>
      </w:r>
      <w:r w:rsidR="00496AAD" w:rsidRPr="006B7263">
        <w:t>уполномоченного органа</w:t>
      </w:r>
      <w:r w:rsidR="001959D3" w:rsidRPr="006B7263">
        <w:t>.</w:t>
      </w:r>
      <w:r w:rsidR="00585748" w:rsidRPr="006B7263">
        <w:t xml:space="preserve"> Продолжительность взаимодействия составляет не более </w:t>
      </w:r>
      <w:r w:rsidR="00DE72B3" w:rsidRPr="006B7263">
        <w:t>3</w:t>
      </w:r>
      <w:r w:rsidR="001959D3" w:rsidRPr="006B7263">
        <w:t>0</w:t>
      </w:r>
      <w:r w:rsidR="00585748" w:rsidRPr="006B7263">
        <w:t xml:space="preserve"> минут. </w:t>
      </w:r>
    </w:p>
    <w:p w:rsidR="005C603A" w:rsidRPr="006B7263" w:rsidRDefault="005C603A" w:rsidP="003D0FC8">
      <w:r w:rsidRPr="006B7263">
        <w:t>Подраздел 2.1</w:t>
      </w:r>
      <w:r w:rsidR="00945567" w:rsidRPr="006B7263">
        <w:t>9</w:t>
      </w:r>
      <w:r w:rsidRPr="006B7263">
        <w:t xml:space="preserve">. </w:t>
      </w:r>
      <w:r w:rsidR="00111693" w:rsidRPr="006B7263">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111693">
        <w:t xml:space="preserve"> </w:t>
      </w:r>
      <w:r w:rsidR="00111693" w:rsidRPr="006B7263">
        <w:t>муниципальных услуг и особенности предоставления муниципальной услуги в электронной форме</w:t>
      </w:r>
    </w:p>
    <w:p w:rsidR="00B03287" w:rsidRPr="006B7263" w:rsidRDefault="00B03287" w:rsidP="003D0FC8">
      <w:r w:rsidRPr="006B7263">
        <w:t>2.19.1.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03287" w:rsidRPr="006B7263" w:rsidRDefault="00B03287" w:rsidP="003D0FC8">
      <w:r w:rsidRPr="006B7263">
        <w:t>в уполномоченный орган;</w:t>
      </w:r>
    </w:p>
    <w:p w:rsidR="00B03287" w:rsidRPr="006B7263" w:rsidRDefault="00B03287" w:rsidP="003D0FC8">
      <w:r w:rsidRPr="006B7263">
        <w:t>через МФЦ в уполномоченный орган;</w:t>
      </w:r>
    </w:p>
    <w:p w:rsidR="00B03287" w:rsidRPr="006B7263" w:rsidRDefault="00B03287" w:rsidP="003D0FC8">
      <w:r w:rsidRPr="006B7263">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EA0F88">
        <w:t>"</w:t>
      </w:r>
      <w:r w:rsidRPr="006B7263">
        <w:t>О видах электронной подписи, использование которых допускается при обращении за получением государственных и муниципальных услуг</w:t>
      </w:r>
      <w:r w:rsidR="00EA0F88">
        <w:t>"</w:t>
      </w:r>
      <w:r w:rsidRPr="006B7263">
        <w:t xml:space="preserve"> (далее – электронная подпись).</w:t>
      </w:r>
    </w:p>
    <w:p w:rsidR="00B03287" w:rsidRPr="006B7263" w:rsidRDefault="00B03287" w:rsidP="003D0FC8">
      <w:r w:rsidRPr="006B7263">
        <w:t xml:space="preserve">Заявления и документы, необходимые для предоставления муниципальной услуги, предоставляемые в форме электронных документов, подписываются в </w:t>
      </w:r>
      <w:r w:rsidRPr="006B7263">
        <w:lastRenderedPageBreak/>
        <w:t xml:space="preserve">соответствии с требованиями статей 21.1 и 21.2 Федерального закона от 27 июля 2010 года № 210-ФЗ </w:t>
      </w:r>
      <w:r w:rsidR="00327A12">
        <w:t>"</w:t>
      </w:r>
      <w:r w:rsidRPr="006B7263">
        <w:t>Об организации предоставления госуда</w:t>
      </w:r>
      <w:r w:rsidR="00327A12">
        <w:t>рственных и муниципальных услуг"</w:t>
      </w:r>
      <w:r w:rsidRPr="006B7263">
        <w:t xml:space="preserve"> и Федерального закона от 6 апреля 2011 года № 63-ФЗ </w:t>
      </w:r>
      <w:r w:rsidR="00327A12">
        <w:t>"</w:t>
      </w:r>
      <w:r w:rsidRPr="006B7263">
        <w:t>Об электронной подписи</w:t>
      </w:r>
      <w:r w:rsidR="00327A12">
        <w:t>"</w:t>
      </w:r>
      <w:r w:rsidRPr="006B7263">
        <w:t>.</w:t>
      </w:r>
    </w:p>
    <w:p w:rsidR="00B03287" w:rsidRPr="006B7263" w:rsidRDefault="00B03287" w:rsidP="003D0FC8">
      <w:r w:rsidRPr="006B7263">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B03287" w:rsidRPr="006B7263" w:rsidRDefault="00B03287" w:rsidP="003D0FC8">
      <w:r w:rsidRPr="006B7263">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II </w:t>
      </w:r>
      <w:r w:rsidR="001534C9" w:rsidRPr="006B7263">
        <w:t>Административного регламент</w:t>
      </w:r>
      <w:r w:rsidRPr="006B7263">
        <w:t>а, для сверки соответствующих документов.</w:t>
      </w:r>
    </w:p>
    <w:p w:rsidR="00B03287" w:rsidRPr="006B7263" w:rsidRDefault="00B03287" w:rsidP="003D0FC8">
      <w:r w:rsidRPr="006B7263">
        <w:t>2.19.2. Заявителям обеспечивается возможность получения информации о предоставляемой муниципальной услуге на Портале.</w:t>
      </w:r>
    </w:p>
    <w:p w:rsidR="00B03287" w:rsidRPr="006B7263" w:rsidRDefault="00B03287" w:rsidP="003D0FC8">
      <w:r w:rsidRPr="006B7263">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D03490">
        <w:t>Львовского</w:t>
      </w:r>
      <w:r w:rsidR="0016408E">
        <w:t xml:space="preserve"> </w:t>
      </w:r>
      <w:r w:rsidR="00AF1340">
        <w:t xml:space="preserve">сельского поселения </w:t>
      </w:r>
      <w:r w:rsidR="00D03490">
        <w:t>Львовского</w:t>
      </w:r>
      <w:r w:rsidR="0016408E">
        <w:t xml:space="preserve"> </w:t>
      </w:r>
      <w:r w:rsidR="00AF1340">
        <w:t>района</w:t>
      </w:r>
      <w:r w:rsidRPr="006B7263">
        <w:t xml:space="preserve"> Краснодарского края с перечнем оказываемых муниципальных услуг и информацией по каждой услуге. </w:t>
      </w:r>
    </w:p>
    <w:p w:rsidR="00B03287" w:rsidRPr="006B7263" w:rsidRDefault="00B03287" w:rsidP="003D0FC8">
      <w:r w:rsidRPr="006B7263">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03287" w:rsidRPr="006B7263" w:rsidRDefault="00B03287" w:rsidP="003D0FC8">
      <w:r w:rsidRPr="006B7263">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03287" w:rsidRPr="006B7263" w:rsidRDefault="00B03287" w:rsidP="003D0FC8">
      <w:r w:rsidRPr="006B7263">
        <w:t>подача запроса на предоставление муниципальной услуги в электронном виде заявителем осуществляется через личный кабинет на Портале;</w:t>
      </w:r>
    </w:p>
    <w:p w:rsidR="00B03287" w:rsidRPr="006B7263" w:rsidRDefault="00B03287" w:rsidP="003D0FC8">
      <w:r w:rsidRPr="006B7263">
        <w:t xml:space="preserve">для оформления документов посредством сети </w:t>
      </w:r>
      <w:r w:rsidR="00A006EF">
        <w:t>"</w:t>
      </w:r>
      <w:r w:rsidRPr="006B7263">
        <w:t>Интернет</w:t>
      </w:r>
      <w:r w:rsidR="00A006EF">
        <w:t>"</w:t>
      </w:r>
      <w:r w:rsidRPr="006B7263">
        <w:t xml:space="preserve"> заявителю необходимо пройти процедуру авторизации на Портале;</w:t>
      </w:r>
    </w:p>
    <w:p w:rsidR="00B03287" w:rsidRPr="006B7263" w:rsidRDefault="00B03287" w:rsidP="003D0FC8">
      <w:r w:rsidRPr="006B7263">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B03287" w:rsidRPr="006B7263" w:rsidRDefault="00B03287" w:rsidP="003D0FC8">
      <w:r w:rsidRPr="006B7263">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03287" w:rsidRPr="006B7263" w:rsidRDefault="00B03287" w:rsidP="003D0FC8">
      <w:r w:rsidRPr="006B7263">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B03287" w:rsidRPr="006B7263" w:rsidRDefault="00B03287" w:rsidP="003D0FC8">
      <w:r w:rsidRPr="006B7263">
        <w:t>2.19.3.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03287" w:rsidRPr="006B7263" w:rsidRDefault="00B03287" w:rsidP="003D0FC8">
      <w:r w:rsidRPr="006B7263">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03287" w:rsidRPr="006B7263" w:rsidRDefault="00B03287" w:rsidP="003D0FC8">
      <w:r w:rsidRPr="006B7263">
        <w:t xml:space="preserve">2.19.4.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w:t>
      </w:r>
      <w:r w:rsidR="001534C9" w:rsidRPr="006B7263">
        <w:t>Административного регламента</w:t>
      </w:r>
      <w:r w:rsidRPr="006B7263">
        <w:t xml:space="preserve">, обеспечивается </w:t>
      </w:r>
      <w:r w:rsidRPr="006B7263">
        <w:lastRenderedPageBreak/>
        <w:t>возможность направления заявителю сообщения в электронном виде, подтверждающего их прием и регистрацию.</w:t>
      </w:r>
    </w:p>
    <w:p w:rsidR="00B03287" w:rsidRPr="006B7263" w:rsidRDefault="00B03287" w:rsidP="003D0FC8">
      <w:r w:rsidRPr="006B7263">
        <w:t>2.19.5.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B03287" w:rsidRPr="006B7263" w:rsidRDefault="00B03287" w:rsidP="003D0FC8">
      <w:r w:rsidRPr="006B7263">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8E6B72">
        <w:t>"</w:t>
      </w:r>
      <w:r w:rsidRPr="006B7263">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8E6B72">
        <w:t>"</w:t>
      </w:r>
      <w:r w:rsidRPr="006B7263">
        <w:t>.</w:t>
      </w:r>
    </w:p>
    <w:p w:rsidR="00DA3F88" w:rsidRPr="006B7263" w:rsidRDefault="005C603A" w:rsidP="003D0FC8">
      <w:r w:rsidRPr="006B7263">
        <w:t>Подраздел 2.</w:t>
      </w:r>
      <w:r w:rsidR="00945567" w:rsidRPr="006B7263">
        <w:t>20</w:t>
      </w:r>
      <w:r w:rsidRPr="006B7263">
        <w:t xml:space="preserve">. </w:t>
      </w:r>
      <w:r w:rsidR="004F4290" w:rsidRPr="006B7263">
        <w:rPr>
          <w:rFonts w:eastAsia="Arial Unicode MS"/>
        </w:rPr>
        <w:t xml:space="preserve">Требования к организации учета зарегистрированных </w:t>
      </w:r>
      <w:r w:rsidR="004F4290" w:rsidRPr="006B7263">
        <w:t>трудовых договоров, заключаемых (прекращенных) работником с работодателем – физическим лицом, не являющимся индивидуальным предпринимателем</w:t>
      </w:r>
    </w:p>
    <w:p w:rsidR="00585748" w:rsidRPr="006B7263" w:rsidRDefault="00585748" w:rsidP="003D0FC8">
      <w:pPr>
        <w:rPr>
          <w:rFonts w:eastAsia="Arial Unicode MS"/>
        </w:rPr>
      </w:pPr>
      <w:r w:rsidRPr="006B7263">
        <w:rPr>
          <w:rFonts w:eastAsia="Arial Unicode MS"/>
        </w:rPr>
        <w:t>2.</w:t>
      </w:r>
      <w:r w:rsidR="00945567" w:rsidRPr="006B7263">
        <w:rPr>
          <w:rFonts w:eastAsia="Arial Unicode MS"/>
        </w:rPr>
        <w:t>20</w:t>
      </w:r>
      <w:r w:rsidRPr="006B7263">
        <w:rPr>
          <w:rFonts w:eastAsia="Arial Unicode MS"/>
        </w:rPr>
        <w:t>.1. Учет</w:t>
      </w:r>
      <w:r w:rsidR="00DA3F88" w:rsidRPr="006B7263">
        <w:rPr>
          <w:rFonts w:eastAsia="Arial Unicode MS"/>
        </w:rPr>
        <w:t xml:space="preserve"> зарегистрированных </w:t>
      </w:r>
      <w:r w:rsidR="00DA3F88" w:rsidRPr="006B7263">
        <w:t>трудовых договоров</w:t>
      </w:r>
      <w:r w:rsidR="00C9064D" w:rsidRPr="006B7263">
        <w:t xml:space="preserve"> осуществляется </w:t>
      </w:r>
      <w:r w:rsidR="00496AAD" w:rsidRPr="006B7263">
        <w:t>уполномоченным органом</w:t>
      </w:r>
      <w:r w:rsidR="00C9064D" w:rsidRPr="006B7263">
        <w:t xml:space="preserve">, в соответствующем журнале </w:t>
      </w:r>
      <w:r w:rsidR="00807070" w:rsidRPr="006B7263">
        <w:t xml:space="preserve">уведомительной </w:t>
      </w:r>
      <w:r w:rsidR="00C9064D" w:rsidRPr="006B7263">
        <w:t>регистрации трудовых договоров, заключаемых (прекращенных) работником с работодателем – физическим лицом, не являющимся индивидуальным предпринимателем (</w:t>
      </w:r>
      <w:r w:rsidRPr="006B7263">
        <w:rPr>
          <w:rFonts w:eastAsia="Arial Unicode MS"/>
        </w:rPr>
        <w:t xml:space="preserve">далее – </w:t>
      </w:r>
      <w:r w:rsidR="00865FF8" w:rsidRPr="006B7263">
        <w:t>журнал уведомительной регистрации трудовых договоров</w:t>
      </w:r>
      <w:r w:rsidRPr="006B7263">
        <w:rPr>
          <w:rFonts w:eastAsia="Arial Unicode MS"/>
        </w:rPr>
        <w:t xml:space="preserve">). Форма журнала </w:t>
      </w:r>
      <w:r w:rsidR="00865FF8" w:rsidRPr="006B7263">
        <w:t>уведомительной регистрации трудовых договоров</w:t>
      </w:r>
      <w:r w:rsidRPr="006B7263">
        <w:rPr>
          <w:rFonts w:eastAsia="Arial Unicode MS"/>
        </w:rPr>
        <w:t xml:space="preserve"> приведена в приложении № </w:t>
      </w:r>
      <w:r w:rsidR="000A7D78" w:rsidRPr="006B7263">
        <w:rPr>
          <w:rFonts w:eastAsia="Arial Unicode MS"/>
        </w:rPr>
        <w:t>4</w:t>
      </w:r>
      <w:r w:rsidRPr="006B7263">
        <w:rPr>
          <w:rFonts w:eastAsia="Arial Unicode MS"/>
        </w:rPr>
        <w:t xml:space="preserve"> к настоящему Административному регламенту.</w:t>
      </w:r>
    </w:p>
    <w:p w:rsidR="00C45B74" w:rsidRPr="006B7263" w:rsidRDefault="00C45B74" w:rsidP="003D0FC8">
      <w:r w:rsidRPr="006B7263">
        <w:t xml:space="preserve">Страницы журнала </w:t>
      </w:r>
      <w:r w:rsidR="00865FF8" w:rsidRPr="006B7263">
        <w:t>уведомительной регистрации трудовых договоров</w:t>
      </w:r>
      <w:r w:rsidRPr="006B7263">
        <w:t xml:space="preserve"> нумеруются и прошиваются, прошивка фиксируется и скрепляется печатью </w:t>
      </w:r>
      <w:r w:rsidR="00496AAD" w:rsidRPr="006B7263">
        <w:t xml:space="preserve">уполномоченного органа </w:t>
      </w:r>
      <w:r w:rsidRPr="006B7263">
        <w:t>и (или) подписью должностного лица.</w:t>
      </w:r>
    </w:p>
    <w:p w:rsidR="00585748" w:rsidRPr="006B7263" w:rsidRDefault="00585748" w:rsidP="003D0FC8">
      <w:pPr>
        <w:rPr>
          <w:rFonts w:eastAsia="Arial Unicode MS"/>
        </w:rPr>
      </w:pPr>
      <w:r w:rsidRPr="006B7263">
        <w:rPr>
          <w:rFonts w:eastAsia="Arial Unicode MS"/>
        </w:rPr>
        <w:t>2.</w:t>
      </w:r>
      <w:r w:rsidR="00945567" w:rsidRPr="006B7263">
        <w:rPr>
          <w:rFonts w:eastAsia="Arial Unicode MS"/>
        </w:rPr>
        <w:t>20</w:t>
      </w:r>
      <w:r w:rsidRPr="006B7263">
        <w:rPr>
          <w:rFonts w:eastAsia="Arial Unicode MS"/>
        </w:rPr>
        <w:t xml:space="preserve">.2. В </w:t>
      </w:r>
      <w:r w:rsidR="00865FF8" w:rsidRPr="006B7263">
        <w:t>журнал уведомительной регистрации трудовых договоров</w:t>
      </w:r>
      <w:r w:rsidR="00B03287" w:rsidRPr="006B7263">
        <w:t xml:space="preserve"> </w:t>
      </w:r>
      <w:r w:rsidR="00843E23" w:rsidRPr="006B7263">
        <w:rPr>
          <w:rFonts w:eastAsia="Arial Unicode MS"/>
        </w:rPr>
        <w:t>вносятся</w:t>
      </w:r>
      <w:r w:rsidRPr="006B7263">
        <w:rPr>
          <w:rFonts w:eastAsia="Arial Unicode MS"/>
        </w:rPr>
        <w:t>:</w:t>
      </w:r>
    </w:p>
    <w:p w:rsidR="00843E23" w:rsidRPr="006B7263" w:rsidRDefault="00467763" w:rsidP="003D0FC8">
      <w:pPr>
        <w:rPr>
          <w:rFonts w:eastAsia="Arial Unicode MS"/>
        </w:rPr>
      </w:pPr>
      <w:r>
        <w:rPr>
          <w:rFonts w:eastAsia="Arial Unicode MS"/>
        </w:rPr>
        <w:t>д</w:t>
      </w:r>
      <w:r w:rsidR="00843E23" w:rsidRPr="006B7263">
        <w:rPr>
          <w:rFonts w:eastAsia="Arial Unicode MS"/>
        </w:rPr>
        <w:t>ата</w:t>
      </w:r>
      <w:r w:rsidR="00B03287" w:rsidRPr="006B7263">
        <w:rPr>
          <w:rFonts w:eastAsia="Arial Unicode MS"/>
        </w:rPr>
        <w:t xml:space="preserve"> </w:t>
      </w:r>
      <w:r w:rsidR="00843E23" w:rsidRPr="006B7263">
        <w:t>регистрации трудового договора</w:t>
      </w:r>
      <w:r w:rsidR="00843E23" w:rsidRPr="006B7263">
        <w:rPr>
          <w:rFonts w:eastAsia="Arial Unicode MS"/>
        </w:rPr>
        <w:t>;</w:t>
      </w:r>
    </w:p>
    <w:p w:rsidR="00585748" w:rsidRPr="006B7263" w:rsidRDefault="00467763" w:rsidP="003D0FC8">
      <w:pPr>
        <w:rPr>
          <w:rFonts w:eastAsia="Arial Unicode MS"/>
        </w:rPr>
      </w:pPr>
      <w:r>
        <w:rPr>
          <w:rFonts w:eastAsia="Arial Unicode MS"/>
        </w:rPr>
        <w:t>р</w:t>
      </w:r>
      <w:r w:rsidR="00C45B74" w:rsidRPr="006B7263">
        <w:rPr>
          <w:rFonts w:eastAsia="Arial Unicode MS"/>
        </w:rPr>
        <w:t>егистрационн</w:t>
      </w:r>
      <w:r w:rsidR="00843E23" w:rsidRPr="006B7263">
        <w:rPr>
          <w:rFonts w:eastAsia="Arial Unicode MS"/>
        </w:rPr>
        <w:t>ый</w:t>
      </w:r>
      <w:r w:rsidR="00B03287" w:rsidRPr="006B7263">
        <w:rPr>
          <w:rFonts w:eastAsia="Arial Unicode MS"/>
        </w:rPr>
        <w:t xml:space="preserve"> </w:t>
      </w:r>
      <w:r w:rsidR="001E5E61" w:rsidRPr="006B7263">
        <w:rPr>
          <w:rFonts w:eastAsia="Arial Unicode MS"/>
        </w:rPr>
        <w:t xml:space="preserve">порядковый </w:t>
      </w:r>
      <w:r w:rsidR="00585748" w:rsidRPr="006B7263">
        <w:rPr>
          <w:rFonts w:eastAsia="Arial Unicode MS"/>
        </w:rPr>
        <w:t>номер;</w:t>
      </w:r>
    </w:p>
    <w:p w:rsidR="00DA3982" w:rsidRPr="006B7263" w:rsidRDefault="00585748" w:rsidP="003D0FC8">
      <w:pPr>
        <w:rPr>
          <w:rFonts w:eastAsia="Arial Unicode MS"/>
        </w:rPr>
      </w:pPr>
      <w:r w:rsidRPr="006B7263">
        <w:rPr>
          <w:rFonts w:eastAsia="Arial Unicode MS"/>
        </w:rPr>
        <w:t>фамили</w:t>
      </w:r>
      <w:r w:rsidR="001E5E61" w:rsidRPr="006B7263">
        <w:rPr>
          <w:rFonts w:eastAsia="Arial Unicode MS"/>
        </w:rPr>
        <w:t>я</w:t>
      </w:r>
      <w:r w:rsidRPr="006B7263">
        <w:rPr>
          <w:rFonts w:eastAsia="Arial Unicode MS"/>
        </w:rPr>
        <w:t>, им</w:t>
      </w:r>
      <w:r w:rsidR="001E5E61" w:rsidRPr="006B7263">
        <w:rPr>
          <w:rFonts w:eastAsia="Arial Unicode MS"/>
        </w:rPr>
        <w:t>я</w:t>
      </w:r>
      <w:r w:rsidRPr="006B7263">
        <w:rPr>
          <w:rFonts w:eastAsia="Arial Unicode MS"/>
        </w:rPr>
        <w:t>, отчеств</w:t>
      </w:r>
      <w:r w:rsidR="001E5E61" w:rsidRPr="006B7263">
        <w:rPr>
          <w:rFonts w:eastAsia="Arial Unicode MS"/>
        </w:rPr>
        <w:t>о</w:t>
      </w:r>
      <w:r w:rsidR="00467763">
        <w:rPr>
          <w:rFonts w:eastAsia="Arial Unicode MS"/>
        </w:rPr>
        <w:t xml:space="preserve"> </w:t>
      </w:r>
      <w:r w:rsidR="00EE2D49" w:rsidRPr="006B7263">
        <w:t xml:space="preserve">(последнее </w:t>
      </w:r>
      <w:r w:rsidR="008C6E18" w:rsidRPr="006B7263">
        <w:t>–</w:t>
      </w:r>
      <w:r w:rsidR="00EE2D49" w:rsidRPr="006B7263">
        <w:t xml:space="preserve"> при наличии) </w:t>
      </w:r>
      <w:r w:rsidR="00DA3982" w:rsidRPr="006B7263">
        <w:rPr>
          <w:rFonts w:eastAsia="Arial Unicode MS"/>
        </w:rPr>
        <w:t>работодателя – физического лица, не являющегося индивидуальным предпринимателем, либо его уполномоченного представителя</w:t>
      </w:r>
      <w:r w:rsidR="00EE2D49" w:rsidRPr="006B7263">
        <w:rPr>
          <w:rFonts w:eastAsia="Arial Unicode MS"/>
        </w:rPr>
        <w:t>;</w:t>
      </w:r>
    </w:p>
    <w:p w:rsidR="00DA3982" w:rsidRPr="006B7263" w:rsidRDefault="00DA3982" w:rsidP="003D0FC8">
      <w:pPr>
        <w:rPr>
          <w:rFonts w:eastAsia="Arial Unicode MS"/>
        </w:rPr>
      </w:pPr>
      <w:r w:rsidRPr="006B7263">
        <w:rPr>
          <w:rFonts w:eastAsia="Arial Unicode MS"/>
        </w:rPr>
        <w:t>паспортны</w:t>
      </w:r>
      <w:r w:rsidR="001E5E61" w:rsidRPr="006B7263">
        <w:rPr>
          <w:rFonts w:eastAsia="Arial Unicode MS"/>
        </w:rPr>
        <w:t>е</w:t>
      </w:r>
      <w:r w:rsidRPr="006B7263">
        <w:rPr>
          <w:rFonts w:eastAsia="Arial Unicode MS"/>
        </w:rPr>
        <w:t xml:space="preserve"> данны</w:t>
      </w:r>
      <w:r w:rsidR="001E5E61" w:rsidRPr="006B7263">
        <w:rPr>
          <w:rFonts w:eastAsia="Arial Unicode MS"/>
        </w:rPr>
        <w:t>е</w:t>
      </w:r>
      <w:r w:rsidRPr="006B7263">
        <w:rPr>
          <w:rFonts w:eastAsia="Arial Unicode MS"/>
        </w:rPr>
        <w:t xml:space="preserve"> работодателя </w:t>
      </w:r>
      <w:r w:rsidR="008C6E18" w:rsidRPr="006B7263">
        <w:rPr>
          <w:rFonts w:eastAsia="Arial Unicode MS"/>
        </w:rPr>
        <w:t>-</w:t>
      </w:r>
      <w:r w:rsidRPr="006B7263">
        <w:rPr>
          <w:rFonts w:eastAsia="Arial Unicode MS"/>
        </w:rPr>
        <w:t xml:space="preserve"> физического лица, не являющегося индивидуальным предпринимателем</w:t>
      </w:r>
      <w:r w:rsidR="00582DF1" w:rsidRPr="006B7263">
        <w:rPr>
          <w:rFonts w:eastAsia="Arial Unicode MS"/>
        </w:rPr>
        <w:t xml:space="preserve"> (л</w:t>
      </w:r>
      <w:r w:rsidRPr="006B7263">
        <w:rPr>
          <w:rFonts w:eastAsia="Arial Unicode MS"/>
        </w:rPr>
        <w:t>ибо его уполномоченного представителя</w:t>
      </w:r>
      <w:r w:rsidR="00582DF1" w:rsidRPr="006B7263">
        <w:rPr>
          <w:rFonts w:eastAsia="Arial Unicode MS"/>
        </w:rPr>
        <w:t>)</w:t>
      </w:r>
      <w:r w:rsidRPr="006B7263">
        <w:rPr>
          <w:rFonts w:eastAsia="Arial Unicode MS"/>
        </w:rPr>
        <w:t>;</w:t>
      </w:r>
    </w:p>
    <w:p w:rsidR="00DA3982" w:rsidRPr="006B7263" w:rsidRDefault="001E5E61" w:rsidP="003D0FC8">
      <w:pPr>
        <w:rPr>
          <w:rFonts w:eastAsia="Arial Unicode MS"/>
        </w:rPr>
      </w:pPr>
      <w:r w:rsidRPr="006B7263">
        <w:rPr>
          <w:rFonts w:eastAsia="Arial Unicode MS"/>
        </w:rPr>
        <w:t xml:space="preserve">сведения о </w:t>
      </w:r>
      <w:r w:rsidR="00DA3982" w:rsidRPr="006B7263">
        <w:rPr>
          <w:rFonts w:eastAsia="Arial Unicode MS"/>
        </w:rPr>
        <w:t>мест</w:t>
      </w:r>
      <w:r w:rsidRPr="006B7263">
        <w:rPr>
          <w:rFonts w:eastAsia="Arial Unicode MS"/>
        </w:rPr>
        <w:t>е</w:t>
      </w:r>
      <w:r w:rsidR="00B03287" w:rsidRPr="006B7263">
        <w:rPr>
          <w:rFonts w:eastAsia="Arial Unicode MS"/>
        </w:rPr>
        <w:t xml:space="preserve"> </w:t>
      </w:r>
      <w:r w:rsidR="00DA3982" w:rsidRPr="006B7263">
        <w:rPr>
          <w:rFonts w:eastAsia="Arial Unicode MS"/>
        </w:rPr>
        <w:t>жительства (в соответствии с регистрацией) работодателя – физического лица, не являющегося индивидуальным предпринимателем;</w:t>
      </w:r>
    </w:p>
    <w:p w:rsidR="005F1E89" w:rsidRPr="006B7263" w:rsidRDefault="005F1E89" w:rsidP="003D0FC8">
      <w:pPr>
        <w:rPr>
          <w:rFonts w:eastAsia="Arial Unicode MS"/>
        </w:rPr>
      </w:pPr>
      <w:r w:rsidRPr="006B7263">
        <w:rPr>
          <w:rFonts w:eastAsia="Arial Unicode MS"/>
        </w:rPr>
        <w:t>фамилия, имя, отчество</w:t>
      </w:r>
      <w:r w:rsidR="00467763">
        <w:rPr>
          <w:rFonts w:eastAsia="Arial Unicode MS"/>
        </w:rPr>
        <w:t xml:space="preserve"> </w:t>
      </w:r>
      <w:r w:rsidRPr="006B7263">
        <w:t>(последнее – при наличии)</w:t>
      </w:r>
      <w:r w:rsidR="00467763">
        <w:t xml:space="preserve"> </w:t>
      </w:r>
      <w:r w:rsidRPr="006B7263">
        <w:rPr>
          <w:rFonts w:eastAsia="Arial Unicode MS"/>
        </w:rPr>
        <w:t>работника;</w:t>
      </w:r>
    </w:p>
    <w:p w:rsidR="005F1E89" w:rsidRPr="006B7263" w:rsidRDefault="005F1E89" w:rsidP="003D0FC8">
      <w:pPr>
        <w:rPr>
          <w:rFonts w:eastAsia="Arial Unicode MS"/>
        </w:rPr>
      </w:pPr>
      <w:r w:rsidRPr="006B7263">
        <w:rPr>
          <w:rFonts w:eastAsia="Arial Unicode MS"/>
        </w:rPr>
        <w:t>паспортные данные</w:t>
      </w:r>
      <w:r w:rsidR="00B03287" w:rsidRPr="006B7263">
        <w:rPr>
          <w:rFonts w:eastAsia="Arial Unicode MS"/>
        </w:rPr>
        <w:t xml:space="preserve"> </w:t>
      </w:r>
      <w:r w:rsidRPr="006B7263">
        <w:rPr>
          <w:rFonts w:eastAsia="Arial Unicode MS"/>
        </w:rPr>
        <w:t>работника;</w:t>
      </w:r>
    </w:p>
    <w:p w:rsidR="00807DA3" w:rsidRPr="006B7263" w:rsidRDefault="00807DA3" w:rsidP="003D0FC8">
      <w:pPr>
        <w:rPr>
          <w:rFonts w:eastAsia="Arial Unicode MS"/>
        </w:rPr>
      </w:pPr>
      <w:r w:rsidRPr="006B7263">
        <w:rPr>
          <w:rFonts w:eastAsia="Arial Unicode MS"/>
        </w:rPr>
        <w:t>срок действия трудового договора;</w:t>
      </w:r>
    </w:p>
    <w:p w:rsidR="00807DA3" w:rsidRPr="006B7263" w:rsidRDefault="00807DA3" w:rsidP="003D0FC8">
      <w:pPr>
        <w:rPr>
          <w:rFonts w:eastAsia="Arial Unicode MS"/>
        </w:rPr>
      </w:pPr>
      <w:r w:rsidRPr="006B7263">
        <w:rPr>
          <w:rFonts w:eastAsia="Arial Unicode MS"/>
        </w:rPr>
        <w:t>трудовая функция работника;</w:t>
      </w:r>
    </w:p>
    <w:p w:rsidR="00A1464E" w:rsidRPr="006B7263" w:rsidRDefault="00A1464E" w:rsidP="003D0FC8">
      <w:pPr>
        <w:rPr>
          <w:rFonts w:eastAsia="Arial Unicode MS"/>
        </w:rPr>
      </w:pPr>
      <w:r w:rsidRPr="006B7263">
        <w:rPr>
          <w:rFonts w:eastAsia="Arial Unicode MS"/>
        </w:rPr>
        <w:t>дат</w:t>
      </w:r>
      <w:r w:rsidR="001E5E61" w:rsidRPr="006B7263">
        <w:rPr>
          <w:rFonts w:eastAsia="Arial Unicode MS"/>
        </w:rPr>
        <w:t>а</w:t>
      </w:r>
      <w:r w:rsidRPr="006B7263">
        <w:rPr>
          <w:rFonts w:eastAsia="Arial Unicode MS"/>
        </w:rPr>
        <w:t xml:space="preserve"> регистрации </w:t>
      </w:r>
      <w:r w:rsidR="004C0A9D" w:rsidRPr="006B7263">
        <w:rPr>
          <w:rFonts w:eastAsia="Arial Unicode MS"/>
        </w:rPr>
        <w:t xml:space="preserve">и краткое содержание </w:t>
      </w:r>
      <w:r w:rsidRPr="006B7263">
        <w:rPr>
          <w:rFonts w:eastAsia="Arial Unicode MS"/>
        </w:rPr>
        <w:t>внесенных по соглашению сторон изменений и дополнений в трудовой договор;</w:t>
      </w:r>
    </w:p>
    <w:p w:rsidR="00514DD9" w:rsidRPr="006B7263" w:rsidRDefault="00514DD9" w:rsidP="003D0FC8">
      <w:pPr>
        <w:rPr>
          <w:rFonts w:eastAsia="Arial Unicode MS"/>
        </w:rPr>
      </w:pPr>
      <w:r w:rsidRPr="006B7263">
        <w:rPr>
          <w:rFonts w:eastAsia="Arial Unicode MS"/>
        </w:rPr>
        <w:t>сведения о наличии либо отсутствии в трудовом договоре</w:t>
      </w:r>
      <w:r w:rsidR="00B03287" w:rsidRPr="006B7263">
        <w:rPr>
          <w:rFonts w:eastAsia="Arial Unicode MS"/>
        </w:rPr>
        <w:t xml:space="preserve"> </w:t>
      </w:r>
      <w:r w:rsidRPr="006B7263">
        <w:rPr>
          <w:rFonts w:eastAsia="Arial Unicode MS"/>
        </w:rPr>
        <w:t>нарушений трудового законодательства и дата направления работодателю рекомендаций об их устранении</w:t>
      </w:r>
      <w:r w:rsidR="005F1E89" w:rsidRPr="006B7263">
        <w:rPr>
          <w:rFonts w:eastAsia="Arial Unicode MS"/>
        </w:rPr>
        <w:t>;</w:t>
      </w:r>
    </w:p>
    <w:p w:rsidR="004C0A9D" w:rsidRPr="006B7263" w:rsidRDefault="004C0A9D" w:rsidP="003D0FC8">
      <w:pPr>
        <w:rPr>
          <w:rFonts w:eastAsia="Arial Unicode MS"/>
        </w:rPr>
      </w:pPr>
      <w:r w:rsidRPr="006B7263">
        <w:rPr>
          <w:rFonts w:eastAsia="Arial Unicode MS"/>
        </w:rPr>
        <w:t xml:space="preserve">дата сообщения о выявленных нарушениях в государственную инспекцию труда в Краснодарском крае в случае не устранения работодателем нарушений в установленный срок; </w:t>
      </w:r>
    </w:p>
    <w:p w:rsidR="00A1464E" w:rsidRPr="006B7263" w:rsidRDefault="00A1464E" w:rsidP="003D0FC8">
      <w:pPr>
        <w:rPr>
          <w:rFonts w:eastAsia="Arial Unicode MS"/>
        </w:rPr>
      </w:pPr>
      <w:r w:rsidRPr="006B7263">
        <w:rPr>
          <w:rFonts w:eastAsia="Arial Unicode MS"/>
        </w:rPr>
        <w:t>дат</w:t>
      </w:r>
      <w:r w:rsidR="001E5E61" w:rsidRPr="006B7263">
        <w:rPr>
          <w:rFonts w:eastAsia="Arial Unicode MS"/>
        </w:rPr>
        <w:t>а</w:t>
      </w:r>
      <w:r w:rsidR="00B03287" w:rsidRPr="006B7263">
        <w:rPr>
          <w:rFonts w:eastAsia="Arial Unicode MS"/>
        </w:rPr>
        <w:t xml:space="preserve"> </w:t>
      </w:r>
      <w:r w:rsidR="006B153A" w:rsidRPr="006B7263">
        <w:rPr>
          <w:rFonts w:eastAsia="Arial Unicode MS"/>
        </w:rPr>
        <w:t>и основани</w:t>
      </w:r>
      <w:r w:rsidR="001E5E61" w:rsidRPr="006B7263">
        <w:rPr>
          <w:rFonts w:eastAsia="Arial Unicode MS"/>
        </w:rPr>
        <w:t>е</w:t>
      </w:r>
      <w:r w:rsidR="006B153A" w:rsidRPr="006B7263">
        <w:rPr>
          <w:rFonts w:eastAsia="Arial Unicode MS"/>
        </w:rPr>
        <w:t xml:space="preserve"> прекращения трудового договора; </w:t>
      </w:r>
    </w:p>
    <w:p w:rsidR="001B1E45" w:rsidRPr="006B7263" w:rsidRDefault="00A1464E" w:rsidP="003D0FC8">
      <w:pPr>
        <w:rPr>
          <w:rFonts w:eastAsia="Arial Unicode MS"/>
        </w:rPr>
      </w:pPr>
      <w:r w:rsidRPr="006B7263">
        <w:rPr>
          <w:rFonts w:eastAsia="Arial Unicode MS"/>
        </w:rPr>
        <w:t>дат</w:t>
      </w:r>
      <w:r w:rsidR="004C0A9D" w:rsidRPr="006B7263">
        <w:rPr>
          <w:rFonts w:eastAsia="Arial Unicode MS"/>
        </w:rPr>
        <w:t>а</w:t>
      </w:r>
      <w:r w:rsidR="00B03287" w:rsidRPr="006B7263">
        <w:rPr>
          <w:rFonts w:eastAsia="Arial Unicode MS"/>
        </w:rPr>
        <w:t xml:space="preserve"> </w:t>
      </w:r>
      <w:r w:rsidRPr="006B7263">
        <w:rPr>
          <w:rFonts w:eastAsia="Arial Unicode MS"/>
        </w:rPr>
        <w:t>получения под роспись, количеств</w:t>
      </w:r>
      <w:r w:rsidR="004C0A9D" w:rsidRPr="006B7263">
        <w:rPr>
          <w:rFonts w:eastAsia="Arial Unicode MS"/>
        </w:rPr>
        <w:t>о</w:t>
      </w:r>
      <w:r w:rsidRPr="006B7263">
        <w:rPr>
          <w:rFonts w:eastAsia="Arial Unicode MS"/>
        </w:rPr>
        <w:t xml:space="preserve"> экземпляров зарегистрированного трудового договора с указанием фамилии, имени, отчеств</w:t>
      </w:r>
      <w:r w:rsidR="0090281E" w:rsidRPr="006B7263">
        <w:rPr>
          <w:rFonts w:eastAsia="Arial Unicode MS"/>
        </w:rPr>
        <w:t>а</w:t>
      </w:r>
      <w:r w:rsidRPr="006B7263">
        <w:rPr>
          <w:rFonts w:eastAsia="Arial Unicode MS"/>
        </w:rPr>
        <w:t xml:space="preserve"> (</w:t>
      </w:r>
      <w:r w:rsidR="005F1E89" w:rsidRPr="006B7263">
        <w:rPr>
          <w:rFonts w:eastAsia="Arial Unicode MS"/>
        </w:rPr>
        <w:t xml:space="preserve">последнее – </w:t>
      </w:r>
      <w:r w:rsidRPr="006B7263">
        <w:rPr>
          <w:rFonts w:eastAsia="Arial Unicode MS"/>
        </w:rPr>
        <w:t xml:space="preserve">при </w:t>
      </w:r>
      <w:r w:rsidRPr="006B7263">
        <w:rPr>
          <w:rFonts w:eastAsia="Arial Unicode MS"/>
        </w:rPr>
        <w:lastRenderedPageBreak/>
        <w:t xml:space="preserve">наличии) работодателя </w:t>
      </w:r>
      <w:r w:rsidR="005F1E89" w:rsidRPr="006B7263">
        <w:rPr>
          <w:rFonts w:eastAsia="Arial Unicode MS"/>
        </w:rPr>
        <w:t>-</w:t>
      </w:r>
      <w:r w:rsidRPr="006B7263">
        <w:rPr>
          <w:rFonts w:eastAsia="Arial Unicode MS"/>
        </w:rPr>
        <w:t xml:space="preserve"> физического лица, не являющегося индивидуальным предпринимателем, либо его уполномоченного представителя</w:t>
      </w:r>
      <w:r w:rsidR="001C313B">
        <w:rPr>
          <w:rFonts w:eastAsia="Arial Unicode MS"/>
        </w:rPr>
        <w:t>,</w:t>
      </w:r>
      <w:r w:rsidRPr="006B7263">
        <w:rPr>
          <w:rFonts w:eastAsia="Arial Unicode MS"/>
        </w:rPr>
        <w:t xml:space="preserve"> при получении муниципальной услуги лично, дате и регистрационном номере сопроводительного письма – при направлении зарегистрированного трудового договора по почте или электронной почте</w:t>
      </w:r>
      <w:r w:rsidR="00DE560D" w:rsidRPr="006B7263">
        <w:rPr>
          <w:rFonts w:eastAsia="Arial Unicode MS"/>
        </w:rPr>
        <w:t xml:space="preserve">, </w:t>
      </w:r>
      <w:r w:rsidR="001B1E45" w:rsidRPr="006B7263">
        <w:rPr>
          <w:rFonts w:eastAsia="Arial Unicode MS"/>
        </w:rPr>
        <w:t>возврат</w:t>
      </w:r>
      <w:r w:rsidR="00DE560D" w:rsidRPr="006B7263">
        <w:rPr>
          <w:rFonts w:eastAsia="Arial Unicode MS"/>
        </w:rPr>
        <w:t>е</w:t>
      </w:r>
      <w:r w:rsidR="001B1E45" w:rsidRPr="006B7263">
        <w:rPr>
          <w:rFonts w:eastAsia="Arial Unicode MS"/>
        </w:rPr>
        <w:t xml:space="preserve"> документов в МФЦ. </w:t>
      </w:r>
    </w:p>
    <w:p w:rsidR="0059109D" w:rsidRPr="006B7263" w:rsidRDefault="00585748" w:rsidP="003D0FC8">
      <w:r w:rsidRPr="006B7263">
        <w:rPr>
          <w:rFonts w:eastAsia="Arial Unicode MS"/>
        </w:rPr>
        <w:t>2.</w:t>
      </w:r>
      <w:r w:rsidR="00945567" w:rsidRPr="006B7263">
        <w:rPr>
          <w:rFonts w:eastAsia="Arial Unicode MS"/>
        </w:rPr>
        <w:t>20</w:t>
      </w:r>
      <w:r w:rsidRPr="006B7263">
        <w:rPr>
          <w:rFonts w:eastAsia="Arial Unicode MS"/>
        </w:rPr>
        <w:t xml:space="preserve">.3. </w:t>
      </w:r>
      <w:r w:rsidR="00215356" w:rsidRPr="006B7263">
        <w:t>Уполномоченный орган</w:t>
      </w:r>
      <w:r w:rsidR="00107D94" w:rsidRPr="006B7263">
        <w:t>, обеспечивает постоянное хранение:</w:t>
      </w:r>
    </w:p>
    <w:p w:rsidR="00107D94" w:rsidRPr="006B7263" w:rsidRDefault="00B03287" w:rsidP="003D0FC8">
      <w:r w:rsidRPr="006B7263">
        <w:t xml:space="preserve"> ж</w:t>
      </w:r>
      <w:r w:rsidR="00865FF8" w:rsidRPr="006B7263">
        <w:t>урнал</w:t>
      </w:r>
      <w:r w:rsidR="0090281E" w:rsidRPr="006B7263">
        <w:t>а</w:t>
      </w:r>
      <w:r w:rsidRPr="006B7263">
        <w:t xml:space="preserve"> </w:t>
      </w:r>
      <w:r w:rsidR="00865FF8" w:rsidRPr="006B7263">
        <w:t>уведомительной регистрации трудовых договоров</w:t>
      </w:r>
      <w:r w:rsidR="00107D94" w:rsidRPr="006B7263">
        <w:t>;</w:t>
      </w:r>
    </w:p>
    <w:p w:rsidR="00107D94" w:rsidRPr="006B7263" w:rsidRDefault="00107D94" w:rsidP="003D0FC8">
      <w:r w:rsidRPr="006B7263">
        <w:t>экземпляров трудовых договоров.</w:t>
      </w:r>
    </w:p>
    <w:p w:rsidR="004E149F" w:rsidRPr="0016408E" w:rsidRDefault="004E149F" w:rsidP="003D0FC8">
      <w:r w:rsidRPr="0016408E">
        <w:t xml:space="preserve">Раздел III. </w:t>
      </w:r>
      <w:r w:rsidR="00242DE9" w:rsidRPr="0016408E">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3799C" w:rsidRPr="006B7263" w:rsidRDefault="00E3799C" w:rsidP="003D0FC8">
      <w:bookmarkStart w:id="12" w:name="sub_138"/>
      <w:r w:rsidRPr="006B7263">
        <w:t xml:space="preserve">Подраздел 3.1. </w:t>
      </w:r>
      <w:r w:rsidR="00242DE9" w:rsidRPr="006B7263">
        <w:t>Состав и последовательность административных процедур</w:t>
      </w:r>
    </w:p>
    <w:p w:rsidR="00585748" w:rsidRPr="006B7263" w:rsidRDefault="00DD32C9" w:rsidP="003D0FC8">
      <w:r w:rsidRPr="006B7263">
        <w:t>3.1.1.</w:t>
      </w:r>
      <w:r w:rsidR="00585748" w:rsidRPr="006B7263">
        <w:t>Предоставление муниципальной услуги включает в себя следующие административные процедуры:</w:t>
      </w:r>
    </w:p>
    <w:p w:rsidR="00E46ABF" w:rsidRPr="006B7263" w:rsidRDefault="00E46ABF" w:rsidP="003D0FC8">
      <w:r w:rsidRPr="006B7263">
        <w:t>прием документов;</w:t>
      </w:r>
    </w:p>
    <w:p w:rsidR="00B03287" w:rsidRPr="006B7263" w:rsidRDefault="00B03287" w:rsidP="003D0FC8">
      <w:r w:rsidRPr="006B7263">
        <w:t>передача курьером пакета документов из МФЦ в уполномоченный орган (при подаче заявления о предоставлении муниципальной услуги через МФЦ);</w:t>
      </w:r>
    </w:p>
    <w:p w:rsidR="00D83039" w:rsidRPr="006B7263" w:rsidRDefault="00E46ABF" w:rsidP="003D0FC8">
      <w:r w:rsidRPr="006B7263">
        <w:t>принятие решения о предоставлении или отказе в предоставлении муниципальной услуги;</w:t>
      </w:r>
    </w:p>
    <w:p w:rsidR="00E46ABF" w:rsidRPr="006B7263" w:rsidRDefault="00E46ABF" w:rsidP="003D0FC8">
      <w:r w:rsidRPr="006B7263">
        <w:t>регистрация трудового договора;</w:t>
      </w:r>
    </w:p>
    <w:p w:rsidR="00E46ABF" w:rsidRPr="006B7263" w:rsidRDefault="00E46ABF" w:rsidP="003D0FC8">
      <w:r w:rsidRPr="006B7263">
        <w:t xml:space="preserve">проверка </w:t>
      </w:r>
      <w:r w:rsidR="00D909F0" w:rsidRPr="006B7263">
        <w:t>содержания трудового договора на соответствие требованиям трудового законодательства;</w:t>
      </w:r>
    </w:p>
    <w:p w:rsidR="00E46ABF" w:rsidRPr="006B7263" w:rsidRDefault="00464BC0" w:rsidP="003D0FC8">
      <w:bookmarkStart w:id="13" w:name="sub_137"/>
      <w:r w:rsidRPr="006B7263">
        <w:t>выдача (</w:t>
      </w:r>
      <w:r w:rsidR="00E46ABF" w:rsidRPr="006B7263">
        <w:t>направление</w:t>
      </w:r>
      <w:r w:rsidRPr="006B7263">
        <w:t>)</w:t>
      </w:r>
      <w:r w:rsidR="00E46ABF" w:rsidRPr="006B7263">
        <w:t xml:space="preserve"> заявителю результата предоставления муниципальной услуги</w:t>
      </w:r>
      <w:r w:rsidR="00D909F0" w:rsidRPr="006B7263">
        <w:t>.</w:t>
      </w:r>
    </w:p>
    <w:bookmarkEnd w:id="12"/>
    <w:bookmarkEnd w:id="13"/>
    <w:p w:rsidR="00585748" w:rsidRPr="006B7263" w:rsidRDefault="00585748" w:rsidP="003D0FC8">
      <w:r w:rsidRPr="006B7263">
        <w:t>3.</w:t>
      </w:r>
      <w:r w:rsidR="00DD32C9" w:rsidRPr="006B7263">
        <w:t>1.</w:t>
      </w:r>
      <w:r w:rsidRPr="006B7263">
        <w:t xml:space="preserve">2. Последовательность административных процедур при предоставлении муниципальной услуги отражена в блок-схеме предоставления муниципальной услуги (приложение № </w:t>
      </w:r>
      <w:r w:rsidR="009624DB" w:rsidRPr="006B7263">
        <w:t>5</w:t>
      </w:r>
      <w:r w:rsidRPr="006B7263">
        <w:t xml:space="preserve"> к настоящему Административному регламенту).</w:t>
      </w:r>
    </w:p>
    <w:p w:rsidR="00B03287" w:rsidRPr="006B7263" w:rsidRDefault="00B03287" w:rsidP="003D0FC8">
      <w:r w:rsidRPr="006B7263">
        <w:t>3.1.3.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E3799C" w:rsidRPr="006B7263" w:rsidRDefault="00E3799C" w:rsidP="003D0FC8">
      <w:bookmarkStart w:id="14" w:name="sub_146"/>
      <w:r w:rsidRPr="006B7263">
        <w:t xml:space="preserve">Подраздел 3.2. </w:t>
      </w:r>
      <w:r w:rsidR="00643B51" w:rsidRPr="006B7263">
        <w:t>Последовательность выполнения административных процедур</w:t>
      </w:r>
    </w:p>
    <w:p w:rsidR="005C402B" w:rsidRPr="006B7263" w:rsidRDefault="00585748" w:rsidP="003D0FC8">
      <w:r w:rsidRPr="006B7263">
        <w:t>3.2.</w:t>
      </w:r>
      <w:r w:rsidR="00D95F65" w:rsidRPr="006B7263">
        <w:t>1.</w:t>
      </w:r>
      <w:r w:rsidR="005C402B" w:rsidRPr="006B7263">
        <w:t>Прием документов</w:t>
      </w:r>
    </w:p>
    <w:p w:rsidR="00B935ED" w:rsidRPr="006B7263" w:rsidRDefault="00B935ED" w:rsidP="003D0FC8">
      <w:bookmarkStart w:id="15" w:name="sub_142"/>
      <w:r w:rsidRPr="006B7263">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650B6C" w:rsidRPr="006B7263" w:rsidRDefault="00D32913" w:rsidP="003D0FC8">
      <w:r w:rsidRPr="006B7263">
        <w:t>Д</w:t>
      </w:r>
      <w:r w:rsidR="00650B6C" w:rsidRPr="006B7263">
        <w:t>олжностное лицо</w:t>
      </w:r>
      <w:r w:rsidRPr="006B7263">
        <w:t>, ответственное за предоставление муниципальной услуги</w:t>
      </w:r>
      <w:r w:rsidR="00650B6C" w:rsidRPr="006B7263">
        <w:t>:</w:t>
      </w:r>
    </w:p>
    <w:p w:rsidR="00D32913" w:rsidRPr="006B7263" w:rsidRDefault="00650B6C" w:rsidP="003D0FC8">
      <w:r w:rsidRPr="006B7263">
        <w:t>проверяет документы, удостоверяющие личность заявителя, полномочия представителя заявителя</w:t>
      </w:r>
      <w:r w:rsidR="00F76E58" w:rsidRPr="006B7263">
        <w:t xml:space="preserve"> (срок действия документов и соответствие данных документов данным, указанным в заявлении о предоставлении муниципальной услуги и прилагаемых документах)</w:t>
      </w:r>
      <w:r w:rsidRPr="006B7263">
        <w:t>, наличие необходимых для предоставления муниципальной услуги документов</w:t>
      </w:r>
      <w:r w:rsidR="00D32913" w:rsidRPr="006B7263">
        <w:t>;</w:t>
      </w:r>
    </w:p>
    <w:p w:rsidR="00650B6C" w:rsidRPr="006B7263" w:rsidRDefault="00D32913" w:rsidP="003D0FC8">
      <w:r w:rsidRPr="006B7263">
        <w:t xml:space="preserve">регистрирует запрос в журнале учета обращений о проведении уведомительной регистрации трудовых договоров, заключаемых (прекращенных) работником с работодателем – физическим лицом, не являющимся индивидуальным предпринимателем, </w:t>
      </w:r>
      <w:r w:rsidR="00650B6C" w:rsidRPr="006B7263">
        <w:t>проставляет на запросе заявителя дату и входящий номер</w:t>
      </w:r>
      <w:r w:rsidRPr="006B7263">
        <w:t>;</w:t>
      </w:r>
    </w:p>
    <w:p w:rsidR="00D32913" w:rsidRPr="006B7263" w:rsidRDefault="00D32913" w:rsidP="003D0FC8">
      <w:r w:rsidRPr="006B7263">
        <w:t>принимает решение о приеме документов либо об отказе в приеме документов</w:t>
      </w:r>
      <w:r w:rsidR="00467590" w:rsidRPr="006B7263">
        <w:t>;</w:t>
      </w:r>
    </w:p>
    <w:p w:rsidR="00467590" w:rsidRPr="006B7263" w:rsidRDefault="00467590" w:rsidP="003D0FC8">
      <w:r w:rsidRPr="006B7263">
        <w:t xml:space="preserve">В случае принятия решения об отказе в приеме документов должностное лицо, ответственное за предоставление муниципальной услуги, осуществляет подготовку </w:t>
      </w:r>
      <w:r w:rsidR="00E268E8" w:rsidRPr="006B7263">
        <w:lastRenderedPageBreak/>
        <w:t>решения</w:t>
      </w:r>
      <w:r w:rsidRPr="006B7263">
        <w:t xml:space="preserve"> об отказе в приеме документов в соответствии с приложением № </w:t>
      </w:r>
      <w:r w:rsidR="006B153D" w:rsidRPr="006B7263">
        <w:t>6</w:t>
      </w:r>
      <w:r w:rsidRPr="006B7263">
        <w:t xml:space="preserve"> к настоящему Административному регламенту с указанием основания отказа и информацией о правилах предоставления муниципальной услуги.</w:t>
      </w:r>
    </w:p>
    <w:p w:rsidR="00467590" w:rsidRPr="006B7263" w:rsidRDefault="00E268E8" w:rsidP="003D0FC8">
      <w:r w:rsidRPr="006B7263">
        <w:t>Решение</w:t>
      </w:r>
      <w:r w:rsidR="00467590" w:rsidRPr="006B7263">
        <w:t xml:space="preserve"> об отказе в приеме документов оформляется на официальном бланке </w:t>
      </w:r>
      <w:r w:rsidR="006B62C9">
        <w:t>администрации п</w:t>
      </w:r>
      <w:r w:rsidR="0016408E">
        <w:t>оселения</w:t>
      </w:r>
      <w:r w:rsidR="00422085" w:rsidRPr="006B7263">
        <w:t>,</w:t>
      </w:r>
      <w:r w:rsidR="00467590" w:rsidRPr="006B7263">
        <w:t xml:space="preserve"> за подписью его руководителя.</w:t>
      </w:r>
    </w:p>
    <w:p w:rsidR="00D32913" w:rsidRPr="006B7263" w:rsidRDefault="00D95F65" w:rsidP="003D0FC8">
      <w:bookmarkStart w:id="16" w:name="sub_145"/>
      <w:bookmarkEnd w:id="15"/>
      <w:r w:rsidRPr="006B7263">
        <w:t xml:space="preserve">Результатом </w:t>
      </w:r>
      <w:r w:rsidR="00467590" w:rsidRPr="006B7263">
        <w:t xml:space="preserve">данной </w:t>
      </w:r>
      <w:r w:rsidRPr="006B7263">
        <w:t>административной процедуры является</w:t>
      </w:r>
      <w:bookmarkEnd w:id="16"/>
      <w:r w:rsidR="00B03287" w:rsidRPr="006B7263">
        <w:t xml:space="preserve"> </w:t>
      </w:r>
      <w:r w:rsidR="00467590" w:rsidRPr="006B7263">
        <w:t>прием документов либо отказ в приеме документов.</w:t>
      </w:r>
    </w:p>
    <w:p w:rsidR="00B03287" w:rsidRPr="006B7263" w:rsidRDefault="00B03287" w:rsidP="003D0FC8">
      <w:r w:rsidRPr="006B7263">
        <w:t>3.2.1.1. Порядок приема документов в МФЦ:</w:t>
      </w:r>
    </w:p>
    <w:p w:rsidR="00B03287" w:rsidRPr="006B7263" w:rsidRDefault="00B03287" w:rsidP="003D0FC8">
      <w:r w:rsidRPr="006B7263">
        <w:t>при приеме заявления и прилагаемых к нему документов работник МФЦ:</w:t>
      </w:r>
    </w:p>
    <w:p w:rsidR="00B03287" w:rsidRPr="006B7263" w:rsidRDefault="00B03287" w:rsidP="003D0FC8">
      <w:r w:rsidRPr="006B7263">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03287" w:rsidRPr="006B7263" w:rsidRDefault="00B03287" w:rsidP="003D0FC8">
      <w:r w:rsidRPr="006B7263">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03287" w:rsidRPr="006B7263" w:rsidRDefault="00B03287" w:rsidP="003D0FC8">
      <w:r w:rsidRPr="006B7263">
        <w:t>проверяет соответствие представленных документов установленным требованиям, удостоверяясь, что:</w:t>
      </w:r>
    </w:p>
    <w:p w:rsidR="00B03287" w:rsidRPr="006B7263" w:rsidRDefault="00B03287" w:rsidP="003D0FC8">
      <w:r w:rsidRPr="006B7263">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03287" w:rsidRPr="006B7263" w:rsidRDefault="00B03287" w:rsidP="003D0FC8">
      <w:r w:rsidRPr="006B7263">
        <w:t>тексты документов написаны разборчиво;</w:t>
      </w:r>
    </w:p>
    <w:p w:rsidR="00B03287" w:rsidRPr="006B7263" w:rsidRDefault="00B03287" w:rsidP="003D0FC8">
      <w:r w:rsidRPr="006B7263">
        <w:t>фамилии, имена и отчества физических лиц, адреса их мест жительства написаны полностью;</w:t>
      </w:r>
    </w:p>
    <w:p w:rsidR="00B03287" w:rsidRPr="006B7263" w:rsidRDefault="00B03287" w:rsidP="003D0FC8">
      <w:r w:rsidRPr="006B7263">
        <w:t>в документах нет подчисток, приписок, зачеркнутых слов и иных не оговоренных в них исправлений;</w:t>
      </w:r>
    </w:p>
    <w:p w:rsidR="00B03287" w:rsidRPr="006B7263" w:rsidRDefault="00B03287" w:rsidP="003D0FC8">
      <w:r w:rsidRPr="006B7263">
        <w:t>документы не исполнены карандашом;</w:t>
      </w:r>
    </w:p>
    <w:p w:rsidR="00B03287" w:rsidRPr="006B7263" w:rsidRDefault="00B03287" w:rsidP="003D0FC8">
      <w:r w:rsidRPr="006B7263">
        <w:t>документы не имеют серьезных повреждений, наличие которых не позволяет однозначно истолковать их содержание;</w:t>
      </w:r>
    </w:p>
    <w:p w:rsidR="00B03287" w:rsidRPr="006B7263" w:rsidRDefault="00B03287" w:rsidP="003D0FC8">
      <w:r w:rsidRPr="006B7263">
        <w:t>срок действия документов не истек;</w:t>
      </w:r>
    </w:p>
    <w:p w:rsidR="00B03287" w:rsidRPr="006B7263" w:rsidRDefault="00B03287" w:rsidP="003D0FC8">
      <w:r w:rsidRPr="006B7263">
        <w:t>документы содержат информацию, необходимую для предоставления муниципальной услуги, указанной в заявлении;</w:t>
      </w:r>
    </w:p>
    <w:p w:rsidR="00B03287" w:rsidRPr="006B7263" w:rsidRDefault="00B03287" w:rsidP="003D0FC8">
      <w:r w:rsidRPr="006B7263">
        <w:t>документы представлены в полном объеме;</w:t>
      </w:r>
    </w:p>
    <w:p w:rsidR="00B03287" w:rsidRPr="006B7263" w:rsidRDefault="00B03287" w:rsidP="003D0FC8">
      <w:r w:rsidRPr="006B7263">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B03287" w:rsidRPr="006B7263" w:rsidRDefault="00B03287" w:rsidP="003D0FC8">
      <w:r w:rsidRPr="006B7263">
        <w:t>Заявитель, представивший документы для получения муниципальной услуги, в обязательном порядке информируется работником МФЦ:</w:t>
      </w:r>
    </w:p>
    <w:p w:rsidR="00B03287" w:rsidRPr="006B7263" w:rsidRDefault="00B03287" w:rsidP="003D0FC8">
      <w:r w:rsidRPr="006B7263">
        <w:t>о сроке предоставления муниципальной услуги;</w:t>
      </w:r>
    </w:p>
    <w:p w:rsidR="00B03287" w:rsidRPr="006B7263" w:rsidRDefault="00B03287" w:rsidP="003D0FC8">
      <w:r w:rsidRPr="006B7263">
        <w:t>о возможности отказа в предоставлении муниципальной услуги.</w:t>
      </w:r>
    </w:p>
    <w:p w:rsidR="00B03287" w:rsidRPr="006B7263" w:rsidRDefault="00B03287" w:rsidP="003D0FC8">
      <w:r w:rsidRPr="006B7263">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w:t>
      </w:r>
      <w:r w:rsidR="00CE6F06">
        <w:t>"</w:t>
      </w:r>
      <w:r w:rsidRPr="006B7263">
        <w:t>копия верна</w:t>
      </w:r>
      <w:r w:rsidR="00CE6F06">
        <w:t>"</w:t>
      </w:r>
      <w:r w:rsidRPr="006B7263">
        <w:t>.</w:t>
      </w:r>
    </w:p>
    <w:p w:rsidR="00B03287" w:rsidRPr="006B7263" w:rsidRDefault="00B03287" w:rsidP="003D0FC8">
      <w:r w:rsidRPr="006B7263">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6B7263">
        <w:rPr>
          <w:lang w:val="en-US"/>
        </w:rPr>
        <w:t>II</w:t>
      </w:r>
      <w:r w:rsidRPr="006B7263">
        <w:t xml:space="preserve"> </w:t>
      </w:r>
      <w:r w:rsidR="001534C9" w:rsidRPr="006B7263">
        <w:t>Административного регламента</w:t>
      </w:r>
      <w:r w:rsidRPr="006B7263">
        <w:t>, направляются в уполномоченный орган.</w:t>
      </w:r>
    </w:p>
    <w:p w:rsidR="00B03287" w:rsidRPr="006B7263" w:rsidRDefault="00B03287" w:rsidP="003D0FC8">
      <w:r w:rsidRPr="006B7263">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B03287" w:rsidRPr="006B7263" w:rsidRDefault="00B03287" w:rsidP="003D0FC8">
      <w:r w:rsidRPr="006B7263">
        <w:t xml:space="preserve">В случае поступления заявления и документов, указанных в подразделе 2.6 раздела </w:t>
      </w:r>
      <w:r w:rsidRPr="006B7263">
        <w:rPr>
          <w:lang w:val="en-US"/>
        </w:rPr>
        <w:t>II</w:t>
      </w:r>
      <w:r w:rsidRPr="006B7263">
        <w:t xml:space="preserve"> </w:t>
      </w:r>
      <w:r w:rsidR="001534C9" w:rsidRPr="006B7263">
        <w:t>Административного регламента</w:t>
      </w:r>
      <w:r w:rsidRPr="006B7263">
        <w:t xml:space="preserve">,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w:t>
      </w:r>
      <w:r w:rsidRPr="006B7263">
        <w:lastRenderedPageBreak/>
        <w:t xml:space="preserve">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B03287" w:rsidRPr="006B7263" w:rsidRDefault="00B03287" w:rsidP="003D0FC8">
      <w:r w:rsidRPr="006B7263">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C750D0">
        <w:t>"</w:t>
      </w:r>
      <w:r w:rsidRPr="006B7263">
        <w:t>Об электронной подписи</w:t>
      </w:r>
      <w:r w:rsidR="00C750D0">
        <w:t>"</w:t>
      </w:r>
      <w:r w:rsidRPr="006B7263">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B03287" w:rsidRPr="006B7263" w:rsidRDefault="00B03287" w:rsidP="003D0FC8">
      <w:r w:rsidRPr="006B7263">
        <w:t>3.2.2. Передача курьером пакета документов из МФЦ в уполномоченный орган (при подаче заявления о предоставлении муниципальной услуги через МФЦ).</w:t>
      </w:r>
    </w:p>
    <w:p w:rsidR="00B03287" w:rsidRPr="006B7263" w:rsidRDefault="00B03287" w:rsidP="003D0FC8">
      <w:r w:rsidRPr="006B7263">
        <w:t>Порядок передачи курьером пакета документов в уполномоченный орган:</w:t>
      </w:r>
    </w:p>
    <w:p w:rsidR="00B03287" w:rsidRPr="006B7263" w:rsidRDefault="00B03287" w:rsidP="003D0FC8">
      <w:r w:rsidRPr="006B7263">
        <w:t>3.2.2.1. Передача документов из МФЦ в уполномоченный орган осуществляется не позднее следующего дня после принятия заявления и документов, необходимых для предоставления муниципальной услуги, на основании реестра, который составляется в двух экземплярах и содержит дату и время передачи.</w:t>
      </w:r>
    </w:p>
    <w:p w:rsidR="00B03287" w:rsidRPr="006B7263" w:rsidRDefault="00B03287" w:rsidP="003D0FC8">
      <w:r w:rsidRPr="006B7263">
        <w:t>3.2.2.2. График приема-передачи документов из МФЦ в уполномоченный орган и из уполномоченного органа в МФЦ согласовывается с руководителями МФЦ.</w:t>
      </w:r>
    </w:p>
    <w:p w:rsidR="00B03287" w:rsidRPr="006B7263" w:rsidRDefault="00B03287" w:rsidP="003D0FC8">
      <w:r w:rsidRPr="006B7263">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7C2960" w:rsidRPr="006B7263" w:rsidRDefault="005C402B" w:rsidP="003D0FC8">
      <w:r w:rsidRPr="006B7263">
        <w:t>3.</w:t>
      </w:r>
      <w:r w:rsidR="00D95F65" w:rsidRPr="006B7263">
        <w:t>2</w:t>
      </w:r>
      <w:r w:rsidRPr="006B7263">
        <w:t>.</w:t>
      </w:r>
      <w:r w:rsidR="00B03287" w:rsidRPr="006B7263">
        <w:t>3</w:t>
      </w:r>
      <w:r w:rsidR="00D95F65" w:rsidRPr="006B7263">
        <w:t xml:space="preserve">. </w:t>
      </w:r>
      <w:r w:rsidRPr="006B7263">
        <w:t>Принятие решения о предоставлении или отказе в предоставлении муниципальной услуги</w:t>
      </w:r>
    </w:p>
    <w:p w:rsidR="007C2960" w:rsidRPr="008F3561" w:rsidRDefault="007C2960" w:rsidP="003D0FC8">
      <w:r w:rsidRPr="008F3561">
        <w:t>Основанием для начала данной административной процедуры является прием документов, необходимых для предоставления муниципальной услуги в соответствии с подразделом 2.6 настоящего Административного регламента.</w:t>
      </w:r>
    </w:p>
    <w:p w:rsidR="007C2960" w:rsidRPr="008F3561" w:rsidRDefault="007C2960" w:rsidP="003D0FC8">
      <w:r w:rsidRPr="008F3561">
        <w:t>Должностное лицо, ответственное за предоставление муниципальной услуги</w:t>
      </w:r>
      <w:r w:rsidR="00E61F28" w:rsidRPr="008F3561">
        <w:t>,</w:t>
      </w:r>
      <w:r w:rsidR="00B03287" w:rsidRPr="008F3561">
        <w:t xml:space="preserve"> </w:t>
      </w:r>
      <w:r w:rsidRPr="008F3561">
        <w:t>проверяет соответствие представленных заявителем документов требованиям, изложенным в подразделе 2.</w:t>
      </w:r>
      <w:r w:rsidR="00D23F2E" w:rsidRPr="008F3561">
        <w:t>9.</w:t>
      </w:r>
      <w:r w:rsidRPr="008F3561">
        <w:t xml:space="preserve"> настоящего Административного регламента.</w:t>
      </w:r>
    </w:p>
    <w:p w:rsidR="007C2960" w:rsidRPr="008F3561" w:rsidRDefault="007C2960" w:rsidP="003D0FC8">
      <w:r w:rsidRPr="008F3561">
        <w:t>Максимальный срок выполнения действия, предусмотренного настоящим пунктом, не должен превышать 15 минут.</w:t>
      </w:r>
    </w:p>
    <w:p w:rsidR="007C2960" w:rsidRPr="008F3561" w:rsidRDefault="00E4523B" w:rsidP="003D0FC8">
      <w:r>
        <w:t>В случае</w:t>
      </w:r>
      <w:r w:rsidR="007C2960" w:rsidRPr="008F3561">
        <w:t xml:space="preserve"> если представленные заявителем документы не соответствуют требования, изложенным в подразделе 2.</w:t>
      </w:r>
      <w:r w:rsidR="00D23F2E" w:rsidRPr="008F3561">
        <w:t>9.</w:t>
      </w:r>
      <w:r w:rsidR="007C2960" w:rsidRPr="008F3561">
        <w:t xml:space="preserve"> настоящего Административного регламента, </w:t>
      </w:r>
      <w:r w:rsidR="00E61F28" w:rsidRPr="008F3561">
        <w:t>должностное лицо, ответственное за предоставление муниципальной услуги</w:t>
      </w:r>
      <w:r w:rsidR="007C2960" w:rsidRPr="008F3561">
        <w:t xml:space="preserve">, принимает решение об отказе в предоставлении </w:t>
      </w:r>
      <w:r w:rsidR="00E61F28" w:rsidRPr="008F3561">
        <w:t>муниципальной</w:t>
      </w:r>
      <w:r w:rsidR="007C2960" w:rsidRPr="008F3561">
        <w:t xml:space="preserve"> услуги в соответствии с основаниями, установленными подразделом 2.1</w:t>
      </w:r>
      <w:r w:rsidR="00D23F2E" w:rsidRPr="008F3561">
        <w:t>1</w:t>
      </w:r>
      <w:r w:rsidR="007C2960" w:rsidRPr="008F3561">
        <w:t xml:space="preserve"> настоящего Административного регламента.</w:t>
      </w:r>
    </w:p>
    <w:p w:rsidR="007C2960" w:rsidRPr="008F3561" w:rsidRDefault="007C2960" w:rsidP="003D0FC8">
      <w:r w:rsidRPr="008F3561">
        <w:t>Если представленные заявителем документы соответствуют требования</w:t>
      </w:r>
      <w:r w:rsidR="00E61F28" w:rsidRPr="008F3561">
        <w:t>м</w:t>
      </w:r>
      <w:r w:rsidRPr="008F3561">
        <w:t xml:space="preserve">, изложенным в </w:t>
      </w:r>
      <w:r w:rsidR="00E848C3" w:rsidRPr="008F3561">
        <w:t>подразделе 2.</w:t>
      </w:r>
      <w:r w:rsidR="00D23F2E" w:rsidRPr="008F3561">
        <w:t>9</w:t>
      </w:r>
      <w:r w:rsidRPr="008F3561">
        <w:t xml:space="preserve"> настоящего Административного регламента, </w:t>
      </w:r>
      <w:r w:rsidR="00E61F28" w:rsidRPr="008F3561">
        <w:t>должностное лицо, ответственное за предоставление муниципальной услуги,</w:t>
      </w:r>
      <w:r w:rsidRPr="008F3561">
        <w:t xml:space="preserve"> </w:t>
      </w:r>
      <w:r w:rsidRPr="008F3561">
        <w:lastRenderedPageBreak/>
        <w:t xml:space="preserve">проверяет соответствие юридического статуса сторон, заключивших </w:t>
      </w:r>
      <w:r w:rsidR="00BE440E" w:rsidRPr="008F3561">
        <w:t>трудовой</w:t>
      </w:r>
      <w:r w:rsidRPr="008F3561">
        <w:t xml:space="preserve"> договор</w:t>
      </w:r>
      <w:r w:rsidR="00BE440E" w:rsidRPr="008F3561">
        <w:t>,</w:t>
      </w:r>
      <w:r w:rsidRPr="008F3561">
        <w:t xml:space="preserve"> требованиям Трудового кодекса Российской Федерации.</w:t>
      </w:r>
    </w:p>
    <w:p w:rsidR="007C2960" w:rsidRPr="008F3561" w:rsidRDefault="007C2960" w:rsidP="003D0FC8">
      <w:r w:rsidRPr="008F3561">
        <w:t>Максимальный срок выполнения действия, предусмотренного настоящим пунктом, не должен превышать 5 минут.</w:t>
      </w:r>
    </w:p>
    <w:p w:rsidR="007C2960" w:rsidRPr="008F3561" w:rsidRDefault="007C2960" w:rsidP="003D0FC8">
      <w:r w:rsidRPr="008F3561">
        <w:t xml:space="preserve">Если юридический статус сторон (одной из сторон), заключивших </w:t>
      </w:r>
      <w:r w:rsidR="00BE440E" w:rsidRPr="008F3561">
        <w:t>трудовой</w:t>
      </w:r>
      <w:r w:rsidRPr="008F3561">
        <w:t xml:space="preserve"> договор, не соответствует требованиям Трудового кодекса Р</w:t>
      </w:r>
      <w:r w:rsidR="00BE440E" w:rsidRPr="008F3561">
        <w:t xml:space="preserve">оссийской </w:t>
      </w:r>
      <w:r w:rsidRPr="008F3561">
        <w:t>Ф</w:t>
      </w:r>
      <w:r w:rsidR="00BE440E" w:rsidRPr="008F3561">
        <w:t>едерации</w:t>
      </w:r>
      <w:r w:rsidRPr="008F3561">
        <w:t xml:space="preserve">, </w:t>
      </w:r>
      <w:r w:rsidR="00BE440E" w:rsidRPr="008F3561">
        <w:t>должностное лицо, уполномоченное на предоставление муниципальной услуги</w:t>
      </w:r>
      <w:r w:rsidRPr="008F3561">
        <w:t xml:space="preserve">, принимает решение об отказе в предоставлении </w:t>
      </w:r>
      <w:r w:rsidR="00BE440E" w:rsidRPr="008F3561">
        <w:t>муниципальной</w:t>
      </w:r>
      <w:r w:rsidRPr="008F3561">
        <w:t xml:space="preserve"> услуги в соответствии с основаниями, установленными подразделом 2.1</w:t>
      </w:r>
      <w:r w:rsidR="00D23F2E" w:rsidRPr="008F3561">
        <w:t>1</w:t>
      </w:r>
      <w:r w:rsidRPr="008F3561">
        <w:t xml:space="preserve"> настоящего Административного регламента.</w:t>
      </w:r>
    </w:p>
    <w:p w:rsidR="007C2960" w:rsidRPr="008F3561" w:rsidRDefault="007C2960" w:rsidP="003D0FC8">
      <w:r w:rsidRPr="008F3561">
        <w:t>Максимальный срок выполнения действия, предусмотренного настоящим пунктом, не должен превышать 5 минут.</w:t>
      </w:r>
    </w:p>
    <w:p w:rsidR="007C2960" w:rsidRPr="008F3561" w:rsidRDefault="007C2960" w:rsidP="003D0FC8">
      <w:r w:rsidRPr="008F3561">
        <w:t xml:space="preserve">В случае отказа в предоставлении </w:t>
      </w:r>
      <w:r w:rsidR="00BE440E" w:rsidRPr="008F3561">
        <w:t>муниципальной</w:t>
      </w:r>
      <w:r w:rsidRPr="008F3561">
        <w:t xml:space="preserve"> услуги в соответствии с подразделом 2.1</w:t>
      </w:r>
      <w:r w:rsidR="00D23F2E" w:rsidRPr="008F3561">
        <w:t>1</w:t>
      </w:r>
      <w:r w:rsidRPr="008F3561">
        <w:t xml:space="preserve"> настоящего Административного регламента, </w:t>
      </w:r>
      <w:r w:rsidR="00BE440E" w:rsidRPr="008F3561">
        <w:t>должностное лицо, уполномоченное на предоставление муниципальной услуги,</w:t>
      </w:r>
      <w:r w:rsidRPr="008F3561">
        <w:t xml:space="preserve"> осуществляет подготовку </w:t>
      </w:r>
      <w:r w:rsidR="00E268E8" w:rsidRPr="008F3561">
        <w:t>решения</w:t>
      </w:r>
      <w:r w:rsidRPr="008F3561">
        <w:t xml:space="preserve"> об отказе в предоставлении</w:t>
      </w:r>
      <w:r w:rsidR="00BE440E" w:rsidRPr="008F3561">
        <w:t xml:space="preserve"> муниципальной </w:t>
      </w:r>
      <w:r w:rsidRPr="008F3561">
        <w:t xml:space="preserve">услуги в соответствии с приложением № </w:t>
      </w:r>
      <w:r w:rsidR="006B153D" w:rsidRPr="008F3561">
        <w:t>7</w:t>
      </w:r>
      <w:r w:rsidRPr="008F3561">
        <w:t xml:space="preserve"> к настоящему Административному регламенту</w:t>
      </w:r>
      <w:r w:rsidR="00B03287" w:rsidRPr="008F3561">
        <w:t xml:space="preserve"> </w:t>
      </w:r>
      <w:r w:rsidRPr="008F3561">
        <w:t xml:space="preserve">с указанием основания отказа и информацией о правилах предоставления </w:t>
      </w:r>
      <w:r w:rsidR="00BE440E" w:rsidRPr="008F3561">
        <w:t>муниципальной</w:t>
      </w:r>
      <w:r w:rsidRPr="008F3561">
        <w:t xml:space="preserve"> услуги. </w:t>
      </w:r>
      <w:r w:rsidR="000457D3" w:rsidRPr="008F3561">
        <w:t>Д</w:t>
      </w:r>
      <w:r w:rsidR="00BE440E" w:rsidRPr="008F3561">
        <w:t>олжностное лицо, уполномоченное на предоставление муниципальной услуги,</w:t>
      </w:r>
      <w:r w:rsidRPr="008F3561">
        <w:t xml:space="preserve"> вручает </w:t>
      </w:r>
      <w:r w:rsidR="00E268E8" w:rsidRPr="008F3561">
        <w:t>решение</w:t>
      </w:r>
      <w:r w:rsidRPr="008F3561">
        <w:t xml:space="preserve"> об отказе в предоставлении </w:t>
      </w:r>
      <w:r w:rsidR="00BE440E" w:rsidRPr="008F3561">
        <w:t>муниципальной</w:t>
      </w:r>
      <w:r w:rsidRPr="008F3561">
        <w:t xml:space="preserve"> услуги заявителю </w:t>
      </w:r>
      <w:r w:rsidR="00BE440E" w:rsidRPr="008F3561">
        <w:t>при личном обращении</w:t>
      </w:r>
      <w:r w:rsidRPr="008F3561">
        <w:t xml:space="preserve"> либо направляет </w:t>
      </w:r>
      <w:r w:rsidR="00E268E8" w:rsidRPr="008F3561">
        <w:t>решение</w:t>
      </w:r>
      <w:r w:rsidRPr="008F3561">
        <w:t xml:space="preserve"> заявителю по почте, если заявление поступило посредством почтовой связи.</w:t>
      </w:r>
    </w:p>
    <w:p w:rsidR="007C2960" w:rsidRPr="008F3561" w:rsidRDefault="00E268E8" w:rsidP="003D0FC8">
      <w:r w:rsidRPr="008F3561">
        <w:t>Решение</w:t>
      </w:r>
      <w:r w:rsidR="007C2960" w:rsidRPr="008F3561">
        <w:t xml:space="preserve"> об отказе в предоставлении </w:t>
      </w:r>
      <w:r w:rsidR="00BE440E" w:rsidRPr="008F3561">
        <w:t>муниципальной</w:t>
      </w:r>
      <w:r w:rsidR="007C2960" w:rsidRPr="008F3561">
        <w:t xml:space="preserve"> услуги оформляется </w:t>
      </w:r>
      <w:r w:rsidR="00BE440E" w:rsidRPr="008F3561">
        <w:t xml:space="preserve">на официальном бланке </w:t>
      </w:r>
      <w:r w:rsidR="003F6134">
        <w:t>администрации поселения</w:t>
      </w:r>
      <w:r w:rsidR="00422085" w:rsidRPr="008F3561">
        <w:t>,</w:t>
      </w:r>
      <w:r w:rsidR="00BE440E" w:rsidRPr="008F3561">
        <w:t xml:space="preserve"> за подписью его руководителя</w:t>
      </w:r>
      <w:r w:rsidR="00B03287" w:rsidRPr="008F3561">
        <w:t xml:space="preserve"> </w:t>
      </w:r>
      <w:r w:rsidR="00BE440E" w:rsidRPr="008F3561">
        <w:t xml:space="preserve">и </w:t>
      </w:r>
      <w:r w:rsidR="007C2960" w:rsidRPr="008F3561">
        <w:t>регистрируется в журнале исходящей корреспонденции.</w:t>
      </w:r>
    </w:p>
    <w:p w:rsidR="007C2960" w:rsidRPr="008F3561" w:rsidRDefault="007C2960" w:rsidP="003D0FC8">
      <w:r w:rsidRPr="008F3561">
        <w:t>Максимальный срок выполнения действий, предусмотренных настоящим пунктом, не должен превышать 30 минут.</w:t>
      </w:r>
    </w:p>
    <w:p w:rsidR="000E3C34" w:rsidRPr="008F3561" w:rsidRDefault="007C2960" w:rsidP="003D0FC8">
      <w:r w:rsidRPr="008F3561">
        <w:t xml:space="preserve">Результатом данной административной процедуры является принятие решения о предоставлении либо об отказе в предоставлении </w:t>
      </w:r>
      <w:r w:rsidR="00BE440E" w:rsidRPr="008F3561">
        <w:t>муниципальной</w:t>
      </w:r>
      <w:r w:rsidR="006F1686" w:rsidRPr="008F3561">
        <w:t xml:space="preserve"> услуги.</w:t>
      </w:r>
    </w:p>
    <w:p w:rsidR="000E60E8" w:rsidRPr="008F3561" w:rsidRDefault="005C402B" w:rsidP="003D0FC8">
      <w:r w:rsidRPr="008F3561">
        <w:t>3.</w:t>
      </w:r>
      <w:r w:rsidR="00D95F65" w:rsidRPr="008F3561">
        <w:t>2</w:t>
      </w:r>
      <w:r w:rsidRPr="008F3561">
        <w:t>.</w:t>
      </w:r>
      <w:r w:rsidR="00B03287" w:rsidRPr="008F3561">
        <w:t>4</w:t>
      </w:r>
      <w:r w:rsidR="00D95F65" w:rsidRPr="008F3561">
        <w:t xml:space="preserve">. </w:t>
      </w:r>
      <w:r w:rsidR="000457D3" w:rsidRPr="008F3561">
        <w:t>Уведомительная р</w:t>
      </w:r>
      <w:r w:rsidRPr="008F3561">
        <w:t xml:space="preserve">егистрация </w:t>
      </w:r>
      <w:r w:rsidR="000457D3" w:rsidRPr="008F3561">
        <w:t xml:space="preserve">факта заключения (прекращения) </w:t>
      </w:r>
      <w:r w:rsidRPr="008F3561">
        <w:t>трудового договора</w:t>
      </w:r>
    </w:p>
    <w:p w:rsidR="00B607FE" w:rsidRPr="008F3561" w:rsidRDefault="00B607FE" w:rsidP="003D0FC8">
      <w:r w:rsidRPr="008F3561">
        <w:t>Основанием для начала данной административной процедуры является принятие решения о предоставлении муниципальной услуги.</w:t>
      </w:r>
    </w:p>
    <w:p w:rsidR="00B607FE" w:rsidRPr="008F3561" w:rsidRDefault="000457D3" w:rsidP="003D0FC8">
      <w:r w:rsidRPr="008F3561">
        <w:t>Должностное лицо, уполномоченное на предоставление муниципальной услуги,</w:t>
      </w:r>
      <w:r w:rsidR="00B607FE" w:rsidRPr="008F3561">
        <w:t xml:space="preserve"> регистрирует трудовой договор в </w:t>
      </w:r>
      <w:r w:rsidR="00221EA2" w:rsidRPr="008F3561">
        <w:t>журнале уведомительной регистрации трудовых договоров</w:t>
      </w:r>
      <w:r w:rsidR="00B03287" w:rsidRPr="008F3561">
        <w:t xml:space="preserve"> </w:t>
      </w:r>
      <w:r w:rsidR="008C7D8F" w:rsidRPr="008F3561">
        <w:t>путём присвоения трудовому договору регистрационного номера, соответствующего порядковому номеру в журнале уведомительной регистрации на момент представления трудового договора.</w:t>
      </w:r>
      <w:r w:rsidR="00B03287" w:rsidRPr="008F3561">
        <w:t xml:space="preserve"> </w:t>
      </w:r>
      <w:r w:rsidR="00B607FE" w:rsidRPr="008F3561">
        <w:t xml:space="preserve">На всех представленных экземплярах </w:t>
      </w:r>
      <w:r w:rsidR="00054142" w:rsidRPr="008F3561">
        <w:t>трудового договора</w:t>
      </w:r>
      <w:r w:rsidR="00EE096F" w:rsidRPr="008F3561">
        <w:t xml:space="preserve"> (на обороте последнего листа трудового договора) </w:t>
      </w:r>
      <w:r w:rsidR="00B607FE" w:rsidRPr="008F3561">
        <w:t>проставляет штамп о проведении уведомительной регистрации</w:t>
      </w:r>
      <w:r w:rsidR="00472C99" w:rsidRPr="008F3561">
        <w:t xml:space="preserve"> факта заключения либо факта прекращения трудового договора</w:t>
      </w:r>
      <w:r w:rsidR="00B607FE" w:rsidRPr="008F3561">
        <w:t xml:space="preserve">). </w:t>
      </w:r>
    </w:p>
    <w:p w:rsidR="008F568F" w:rsidRPr="008F3561" w:rsidRDefault="00054142" w:rsidP="003D0FC8">
      <w:r w:rsidRPr="008F3561">
        <w:t xml:space="preserve">Два </w:t>
      </w:r>
      <w:r w:rsidR="00751535">
        <w:t>подлинных</w:t>
      </w:r>
      <w:r w:rsidRPr="008F3561">
        <w:t xml:space="preserve"> экземпляр</w:t>
      </w:r>
      <w:r w:rsidR="00751535">
        <w:t>а</w:t>
      </w:r>
      <w:r w:rsidRPr="008F3561">
        <w:t xml:space="preserve"> з</w:t>
      </w:r>
      <w:r w:rsidR="00B607FE" w:rsidRPr="008F3561">
        <w:t>арегистрированн</w:t>
      </w:r>
      <w:r w:rsidRPr="008F3561">
        <w:t>ого</w:t>
      </w:r>
      <w:r w:rsidR="00B03287" w:rsidRPr="008F3561">
        <w:t xml:space="preserve"> </w:t>
      </w:r>
      <w:r w:rsidRPr="008F3561">
        <w:t>трудового договора</w:t>
      </w:r>
      <w:r w:rsidR="00B607FE" w:rsidRPr="008F3561">
        <w:t>, представленн</w:t>
      </w:r>
      <w:r w:rsidRPr="008F3561">
        <w:t>ых</w:t>
      </w:r>
      <w:r w:rsidR="00B607FE" w:rsidRPr="008F3561">
        <w:t xml:space="preserve"> на уведомительную регистрацию </w:t>
      </w:r>
      <w:r w:rsidR="00472C99" w:rsidRPr="008F3561">
        <w:t xml:space="preserve">лично </w:t>
      </w:r>
      <w:r w:rsidRPr="008F3561">
        <w:t xml:space="preserve">работодателем </w:t>
      </w:r>
      <w:r w:rsidR="00472C99" w:rsidRPr="008F3561">
        <w:t>-</w:t>
      </w:r>
      <w:r w:rsidRPr="008F3561">
        <w:t xml:space="preserve"> физическим лицом или его представителем</w:t>
      </w:r>
      <w:r w:rsidR="00B607FE" w:rsidRPr="008F3561">
        <w:t>, выда</w:t>
      </w:r>
      <w:r w:rsidRPr="008F3561">
        <w:t>ю</w:t>
      </w:r>
      <w:r w:rsidR="00B607FE" w:rsidRPr="008F3561">
        <w:t xml:space="preserve">тся получателю </w:t>
      </w:r>
      <w:r w:rsidRPr="008F3561">
        <w:t xml:space="preserve">муниципальной </w:t>
      </w:r>
      <w:r w:rsidR="00B607FE" w:rsidRPr="008F3561">
        <w:t>услуги</w:t>
      </w:r>
      <w:r w:rsidR="008F568F" w:rsidRPr="008F3561">
        <w:t>.</w:t>
      </w:r>
    </w:p>
    <w:p w:rsidR="008F568F" w:rsidRPr="008F3561" w:rsidRDefault="008F568F" w:rsidP="003D0FC8">
      <w:r w:rsidRPr="008F3561">
        <w:t xml:space="preserve">При регистрации факта прекращения трудового договора по запросу работника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w:t>
      </w:r>
      <w:r w:rsidRPr="008F3561">
        <w:lastRenderedPageBreak/>
        <w:t>РФ заявителю выдается один экземпляр с отметкой о регистрации факта прекращения трудового договора.</w:t>
      </w:r>
    </w:p>
    <w:p w:rsidR="00B607FE" w:rsidRPr="008F3561" w:rsidRDefault="00B607FE" w:rsidP="003D0FC8">
      <w:r w:rsidRPr="008F3561">
        <w:t>П</w:t>
      </w:r>
      <w:r w:rsidR="00054142" w:rsidRPr="008F3561">
        <w:t>ри п</w:t>
      </w:r>
      <w:r w:rsidRPr="008F3561">
        <w:t>олуч</w:t>
      </w:r>
      <w:r w:rsidR="00054142" w:rsidRPr="008F3561">
        <w:t>ении</w:t>
      </w:r>
      <w:r w:rsidR="00B03287" w:rsidRPr="008F3561">
        <w:t xml:space="preserve"> </w:t>
      </w:r>
      <w:r w:rsidR="00054142" w:rsidRPr="008F3561">
        <w:t xml:space="preserve">зарегистрированного трудового договора лично получатель </w:t>
      </w:r>
      <w:r w:rsidRPr="008F3561">
        <w:t xml:space="preserve">в </w:t>
      </w:r>
      <w:r w:rsidR="00221EA2" w:rsidRPr="008F3561">
        <w:t>журнале уведомительной регистрации трудовых договоров</w:t>
      </w:r>
      <w:r w:rsidR="00B03287" w:rsidRPr="008F3561">
        <w:t xml:space="preserve"> </w:t>
      </w:r>
      <w:r w:rsidRPr="008F3561">
        <w:t xml:space="preserve">указывает количество полученных экземпляров </w:t>
      </w:r>
      <w:r w:rsidR="00054142" w:rsidRPr="008F3561">
        <w:t>трудового договора</w:t>
      </w:r>
      <w:r w:rsidRPr="008F3561">
        <w:t xml:space="preserve">, </w:t>
      </w:r>
      <w:r w:rsidR="00054142" w:rsidRPr="008F3561">
        <w:t xml:space="preserve">фамилию, имя, отчество </w:t>
      </w:r>
      <w:r w:rsidR="008C6E18" w:rsidRPr="008F3561">
        <w:t>(последнее – при наличии)</w:t>
      </w:r>
      <w:r w:rsidRPr="008F3561">
        <w:t>, подпись</w:t>
      </w:r>
      <w:r w:rsidR="00054142" w:rsidRPr="008F3561">
        <w:t xml:space="preserve"> и</w:t>
      </w:r>
      <w:r w:rsidRPr="008F3561">
        <w:t xml:space="preserve"> дату.</w:t>
      </w:r>
    </w:p>
    <w:p w:rsidR="00B607FE" w:rsidRPr="008F3561" w:rsidRDefault="00B607FE" w:rsidP="003D0FC8">
      <w:r w:rsidRPr="008F3561">
        <w:t>Максимальный срок выполнения действий, предусмотренных настоящим пунктом, не должен превышать 1</w:t>
      </w:r>
      <w:r w:rsidR="00DE72B3" w:rsidRPr="008F3561">
        <w:t>5</w:t>
      </w:r>
      <w:r w:rsidRPr="008F3561">
        <w:t xml:space="preserve"> минут.</w:t>
      </w:r>
    </w:p>
    <w:p w:rsidR="00B607FE" w:rsidRPr="008F3561" w:rsidRDefault="00054142" w:rsidP="003D0FC8">
      <w:r w:rsidRPr="008F3561">
        <w:t>Трудовой договор</w:t>
      </w:r>
      <w:r w:rsidR="00B607FE" w:rsidRPr="008F3561">
        <w:t>, представленн</w:t>
      </w:r>
      <w:r w:rsidRPr="008F3561">
        <w:t>ый</w:t>
      </w:r>
      <w:r w:rsidR="00B607FE" w:rsidRPr="008F3561">
        <w:t xml:space="preserve"> на уведомительную регистрацию по почте, направляется получателю </w:t>
      </w:r>
      <w:r w:rsidRPr="008F3561">
        <w:t>муниципальной</w:t>
      </w:r>
      <w:r w:rsidR="00B607FE" w:rsidRPr="008F3561">
        <w:t xml:space="preserve"> услуги по почте </w:t>
      </w:r>
      <w:r w:rsidRPr="008F3561">
        <w:t xml:space="preserve">заказным письмом </w:t>
      </w:r>
      <w:r w:rsidR="00B607FE" w:rsidRPr="008F3561">
        <w:t xml:space="preserve">с уведомлением о вручении. В </w:t>
      </w:r>
      <w:r w:rsidR="00221EA2" w:rsidRPr="008F3561">
        <w:t>журнале уведомительной регистрации трудовых договоров</w:t>
      </w:r>
      <w:r w:rsidR="00B03287" w:rsidRPr="008F3561">
        <w:t xml:space="preserve"> </w:t>
      </w:r>
      <w:r w:rsidR="00B607FE" w:rsidRPr="008F3561">
        <w:t xml:space="preserve">указывается дата и исходящий номер </w:t>
      </w:r>
      <w:r w:rsidRPr="008F3561">
        <w:t xml:space="preserve">сопроводительного </w:t>
      </w:r>
      <w:r w:rsidR="00B607FE" w:rsidRPr="008F3561">
        <w:t xml:space="preserve">письма о направлении получателю </w:t>
      </w:r>
      <w:r w:rsidRPr="008F3561">
        <w:t xml:space="preserve">муниципальной </w:t>
      </w:r>
      <w:r w:rsidR="00B607FE" w:rsidRPr="008F3561">
        <w:t xml:space="preserve">услуги зарегистрированного </w:t>
      </w:r>
      <w:r w:rsidRPr="008F3561">
        <w:t>трудового договора</w:t>
      </w:r>
      <w:r w:rsidR="00B607FE" w:rsidRPr="008F3561">
        <w:t>.</w:t>
      </w:r>
    </w:p>
    <w:p w:rsidR="00B607FE" w:rsidRPr="008F3561" w:rsidRDefault="00B607FE" w:rsidP="003D0FC8">
      <w:r w:rsidRPr="008F3561">
        <w:t xml:space="preserve">Максимальный срок выполнения действий, предусмотренных настоящим пунктом, не должен превышать </w:t>
      </w:r>
      <w:r w:rsidR="00C72B94" w:rsidRPr="008F3561">
        <w:t>одного</w:t>
      </w:r>
      <w:r w:rsidRPr="008F3561">
        <w:t xml:space="preserve"> рабочего дня, следующего за днем проведения уведомительной регистрации.</w:t>
      </w:r>
    </w:p>
    <w:p w:rsidR="00BB6D32" w:rsidRPr="008F3561" w:rsidRDefault="00BB6D32" w:rsidP="003D0FC8">
      <w:r w:rsidRPr="008F3561">
        <w:t>При проведении уведомительной регистрации изменений и (или) дополнений в трудовой договор должностное лицо, уполномоченное на предоставление муниципальной услуги, осуществляет последовательность административных процедур и административных действий, предусмотренных пунктами 3.</w:t>
      </w:r>
      <w:r w:rsidR="002B0981" w:rsidRPr="008F3561">
        <w:t>2</w:t>
      </w:r>
      <w:r w:rsidRPr="008F3561">
        <w:t>.1-3.</w:t>
      </w:r>
      <w:r w:rsidR="002B0981" w:rsidRPr="008F3561">
        <w:t>2</w:t>
      </w:r>
      <w:r w:rsidRPr="008F3561">
        <w:t>.</w:t>
      </w:r>
      <w:r w:rsidR="002B0981" w:rsidRPr="008F3561">
        <w:t>4</w:t>
      </w:r>
      <w:r w:rsidRPr="008F3561">
        <w:t xml:space="preserve"> настоящего Административного регламента</w:t>
      </w:r>
      <w:r w:rsidR="00EE04E9" w:rsidRPr="008F3561">
        <w:t>. При этом при регистрации</w:t>
      </w:r>
      <w:r w:rsidR="00B03287" w:rsidRPr="008F3561">
        <w:t xml:space="preserve"> </w:t>
      </w:r>
      <w:r w:rsidR="00EE04E9" w:rsidRPr="008F3561">
        <w:t xml:space="preserve">изменений и (или) дополнений в трудовой договор </w:t>
      </w:r>
      <w:r w:rsidRPr="008F3561">
        <w:t xml:space="preserve">новый регистрационный номер не присваивается. На </w:t>
      </w:r>
      <w:r w:rsidR="00EE096F" w:rsidRPr="008F3561">
        <w:t xml:space="preserve">оттиске </w:t>
      </w:r>
      <w:r w:rsidRPr="008F3561">
        <w:t>штамп</w:t>
      </w:r>
      <w:r w:rsidR="00EE096F" w:rsidRPr="008F3561">
        <w:t>а</w:t>
      </w:r>
      <w:r w:rsidRPr="008F3561">
        <w:t xml:space="preserve"> о проведении уведомительной регистрации указывается дата фактической регистрации и </w:t>
      </w:r>
      <w:r w:rsidR="00EE04E9" w:rsidRPr="008F3561">
        <w:t xml:space="preserve">первоначальный </w:t>
      </w:r>
      <w:r w:rsidRPr="008F3561">
        <w:t xml:space="preserve">регистрационный номер </w:t>
      </w:r>
      <w:r w:rsidR="00EE04E9" w:rsidRPr="008F3561">
        <w:t xml:space="preserve">трудового </w:t>
      </w:r>
      <w:r w:rsidRPr="008F3561">
        <w:t xml:space="preserve">договора. </w:t>
      </w:r>
      <w:r w:rsidR="00EE04E9" w:rsidRPr="008F3561">
        <w:t>Должностное лицо, уполномоченное на предоставление муниципальной услуги,</w:t>
      </w:r>
      <w:r w:rsidRPr="008F3561">
        <w:t xml:space="preserve"> вносит информацию о регистрации изменений и </w:t>
      </w:r>
      <w:r w:rsidR="00EE04E9" w:rsidRPr="008F3561">
        <w:t xml:space="preserve">(или) </w:t>
      </w:r>
      <w:r w:rsidRPr="008F3561">
        <w:t xml:space="preserve">дополнений в </w:t>
      </w:r>
      <w:r w:rsidR="00EE04E9" w:rsidRPr="008F3561">
        <w:t>трудовой</w:t>
      </w:r>
      <w:r w:rsidRPr="008F3561">
        <w:t xml:space="preserve"> договор в соответствующую графу </w:t>
      </w:r>
      <w:r w:rsidR="00221EA2" w:rsidRPr="008F3561">
        <w:t>журнала</w:t>
      </w:r>
      <w:r w:rsidR="00B03287" w:rsidRPr="008F3561">
        <w:t xml:space="preserve"> </w:t>
      </w:r>
      <w:r w:rsidR="00221EA2" w:rsidRPr="008F3561">
        <w:t>уведомительной регистрации трудовых договоров</w:t>
      </w:r>
      <w:r w:rsidRPr="008F3561">
        <w:t xml:space="preserve">. </w:t>
      </w:r>
    </w:p>
    <w:p w:rsidR="00BB6D32" w:rsidRPr="008F3561" w:rsidRDefault="002B3FDF" w:rsidP="003D0FC8">
      <w:r w:rsidRPr="008F3561">
        <w:t xml:space="preserve">Результатом данной административной процедуры является выдача </w:t>
      </w:r>
      <w:r w:rsidR="00FD1DDB" w:rsidRPr="008F3561">
        <w:t xml:space="preserve">(направление) </w:t>
      </w:r>
      <w:r w:rsidRPr="008F3561">
        <w:t>получателю муниципальной услуги зарегист</w:t>
      </w:r>
      <w:r w:rsidR="006F1686" w:rsidRPr="008F3561">
        <w:t>рированного трудового договора.</w:t>
      </w:r>
    </w:p>
    <w:p w:rsidR="001223F9" w:rsidRPr="008F3561" w:rsidRDefault="005C402B" w:rsidP="003D0FC8">
      <w:r w:rsidRPr="008F3561">
        <w:t>3.</w:t>
      </w:r>
      <w:r w:rsidR="00D95F65" w:rsidRPr="008F3561">
        <w:t>2</w:t>
      </w:r>
      <w:r w:rsidRPr="008F3561">
        <w:t>.</w:t>
      </w:r>
      <w:r w:rsidR="00B73517">
        <w:t>5</w:t>
      </w:r>
      <w:r w:rsidR="00D95F65" w:rsidRPr="008F3561">
        <w:t>.</w:t>
      </w:r>
      <w:r w:rsidRPr="008F3561">
        <w:t xml:space="preserve"> П</w:t>
      </w:r>
      <w:r w:rsidR="006F1686" w:rsidRPr="008F3561">
        <w:t>роверка</w:t>
      </w:r>
      <w:r w:rsidRPr="008F3561">
        <w:t xml:space="preserve"> содержания трудового договора </w:t>
      </w:r>
      <w:r w:rsidR="001223F9" w:rsidRPr="008F3561">
        <w:t>на соответствие требованиям трудового законодательства</w:t>
      </w:r>
    </w:p>
    <w:p w:rsidR="00926080" w:rsidRPr="008F3561" w:rsidRDefault="00B607FE" w:rsidP="003D0FC8">
      <w:r w:rsidRPr="008F3561">
        <w:t>Основанием для начала данной административной процедуры является</w:t>
      </w:r>
      <w:r w:rsidR="00926080" w:rsidRPr="008F3561">
        <w:t xml:space="preserve"> регистрация трудового договора.</w:t>
      </w:r>
    </w:p>
    <w:p w:rsidR="00065616" w:rsidRPr="008F3561" w:rsidRDefault="0041095C" w:rsidP="003D0FC8">
      <w:r w:rsidRPr="008F3561">
        <w:t>Должностное лицо, уполномоченное на предоставление муниципальной услуги,</w:t>
      </w:r>
      <w:r w:rsidR="00B03287" w:rsidRPr="008F3561">
        <w:t xml:space="preserve"> </w:t>
      </w:r>
      <w:r w:rsidRPr="008F3561">
        <w:t xml:space="preserve">проверяет </w:t>
      </w:r>
      <w:r w:rsidR="002F72CA" w:rsidRPr="008F3561">
        <w:t xml:space="preserve">содержание </w:t>
      </w:r>
      <w:r w:rsidRPr="008F3561">
        <w:t>трудового</w:t>
      </w:r>
      <w:r w:rsidR="002F72CA" w:rsidRPr="008F3561">
        <w:t xml:space="preserve"> договора</w:t>
      </w:r>
      <w:r w:rsidR="001223F9" w:rsidRPr="008F3561">
        <w:t xml:space="preserve"> на соответствие требованиям трудового законодательства</w:t>
      </w:r>
      <w:r w:rsidR="002F72CA" w:rsidRPr="008F3561">
        <w:t xml:space="preserve">. В случае </w:t>
      </w:r>
      <w:r w:rsidR="001223F9" w:rsidRPr="008F3561">
        <w:t>выявления в трудовом договоре в ходе проверки у</w:t>
      </w:r>
      <w:r w:rsidR="002F72CA" w:rsidRPr="008F3561">
        <w:t>слови</w:t>
      </w:r>
      <w:r w:rsidR="001223F9" w:rsidRPr="008F3561">
        <w:t>й</w:t>
      </w:r>
      <w:r w:rsidR="002F72CA" w:rsidRPr="008F3561">
        <w:t>, ухудшающи</w:t>
      </w:r>
      <w:r w:rsidR="001223F9" w:rsidRPr="008F3561">
        <w:t>х</w:t>
      </w:r>
      <w:r w:rsidR="002F72CA" w:rsidRPr="008F3561">
        <w:t xml:space="preserve"> положение работник</w:t>
      </w:r>
      <w:r w:rsidR="001223F9" w:rsidRPr="008F3561">
        <w:t>а</w:t>
      </w:r>
      <w:r w:rsidR="002F72CA" w:rsidRPr="008F3561">
        <w:t xml:space="preserve"> по сравнению с </w:t>
      </w:r>
      <w:r w:rsidR="00A70AC1" w:rsidRPr="008F3561">
        <w:t xml:space="preserve">установленным </w:t>
      </w:r>
      <w:r w:rsidR="002F72CA" w:rsidRPr="008F3561">
        <w:t xml:space="preserve">трудовым законодательством и иными нормативными правовыми актами, содержащими нормы трудового права, </w:t>
      </w:r>
      <w:r w:rsidR="001223F9" w:rsidRPr="008F3561">
        <w:t xml:space="preserve">должностное лицо, уполномоченное на предоставление муниципальной услуги, </w:t>
      </w:r>
      <w:r w:rsidR="002F72CA" w:rsidRPr="008F3561">
        <w:t xml:space="preserve">осуществляет подготовку </w:t>
      </w:r>
      <w:r w:rsidR="006834AB" w:rsidRPr="008F3561">
        <w:t xml:space="preserve">и направление </w:t>
      </w:r>
      <w:r w:rsidR="001223F9" w:rsidRPr="008F3561">
        <w:t>рекомендаций</w:t>
      </w:r>
      <w:r w:rsidR="00B03287" w:rsidRPr="008F3561">
        <w:t xml:space="preserve"> </w:t>
      </w:r>
      <w:r w:rsidR="002F72CA" w:rsidRPr="008F3561">
        <w:t>сторон</w:t>
      </w:r>
      <w:r w:rsidR="006834AB" w:rsidRPr="008F3561">
        <w:t>ам</w:t>
      </w:r>
      <w:r w:rsidR="002F72CA" w:rsidRPr="008F3561">
        <w:t xml:space="preserve">, подписавшим </w:t>
      </w:r>
      <w:r w:rsidR="001223F9" w:rsidRPr="008F3561">
        <w:t>трудовой</w:t>
      </w:r>
      <w:r w:rsidR="002F72CA" w:rsidRPr="008F3561">
        <w:t xml:space="preserve"> договор</w:t>
      </w:r>
      <w:r w:rsidR="001223F9" w:rsidRPr="008F3561">
        <w:t>, о необходимости внесения в трудовой договор изменений и (или) дополнений, исключающих выявленные нарушения</w:t>
      </w:r>
      <w:r w:rsidR="00422085" w:rsidRPr="008F3561">
        <w:t>,</w:t>
      </w:r>
      <w:r w:rsidR="00B03287" w:rsidRPr="008F3561">
        <w:t xml:space="preserve"> </w:t>
      </w:r>
      <w:r w:rsidR="00A136E8" w:rsidRPr="008F3561">
        <w:t>со ссылкой на нормы законодательных и иных нормативных правовых актов</w:t>
      </w:r>
      <w:r w:rsidR="00B03287" w:rsidRPr="008F3561">
        <w:t xml:space="preserve"> </w:t>
      </w:r>
      <w:r w:rsidR="001223F9" w:rsidRPr="008F3561">
        <w:t xml:space="preserve">и предоставления </w:t>
      </w:r>
      <w:r w:rsidR="006834AB" w:rsidRPr="008F3561">
        <w:t xml:space="preserve">работодателем </w:t>
      </w:r>
      <w:r w:rsidR="001223F9" w:rsidRPr="008F3561">
        <w:t xml:space="preserve">изменений и (или) дополнений в трудовой договор в </w:t>
      </w:r>
      <w:r w:rsidR="00C326FE" w:rsidRPr="008F3561">
        <w:t>уполномоченный орган</w:t>
      </w:r>
      <w:r w:rsidR="001223F9" w:rsidRPr="008F3561">
        <w:t xml:space="preserve">, в течение </w:t>
      </w:r>
      <w:r w:rsidR="00C0424E" w:rsidRPr="008F3561">
        <w:t xml:space="preserve">пяти </w:t>
      </w:r>
      <w:r w:rsidR="001223F9" w:rsidRPr="008F3561">
        <w:t>рабочих дней</w:t>
      </w:r>
      <w:r w:rsidR="00422085" w:rsidRPr="008F3561">
        <w:t>, а также информирует работодателя об ответственности за нарушение трудового законодательства</w:t>
      </w:r>
      <w:r w:rsidR="001223F9" w:rsidRPr="008F3561">
        <w:t xml:space="preserve">. </w:t>
      </w:r>
    </w:p>
    <w:p w:rsidR="006834AB" w:rsidRPr="008F3561" w:rsidRDefault="00065616" w:rsidP="003D0FC8">
      <w:r w:rsidRPr="008F3561">
        <w:t xml:space="preserve">В случае </w:t>
      </w:r>
      <w:r w:rsidR="00B03287" w:rsidRPr="008F3561">
        <w:t>непредставления</w:t>
      </w:r>
      <w:r w:rsidRPr="008F3561">
        <w:t xml:space="preserve"> работодателем в установленный срок изменений и (или) дополнений, исключающих в трудовом договоре нарушения трудового </w:t>
      </w:r>
      <w:r w:rsidRPr="008F3561">
        <w:lastRenderedPageBreak/>
        <w:t>законодательства, должностное лицо, уполномоченное на предоставление муниципальной услуги, письменно сообщает о выявленных нарушениях в Государственную инспекцию труда в Краснодарском крае</w:t>
      </w:r>
      <w:r w:rsidR="006834AB" w:rsidRPr="008F3561">
        <w:t>.</w:t>
      </w:r>
    </w:p>
    <w:p w:rsidR="00422085" w:rsidRPr="008F3561" w:rsidRDefault="00422085" w:rsidP="003D0FC8">
      <w:r w:rsidRPr="008F3561">
        <w:t>Рекомендации о необходимости внесения в трудовой договор изменений и (или) дополнений</w:t>
      </w:r>
      <w:r w:rsidR="00A136E8" w:rsidRPr="008F3561">
        <w:t xml:space="preserve">, а также сообщение в Государственную инспекцию труда в Краснодарском крае о выявленных нарушениях трудового законодательства </w:t>
      </w:r>
      <w:r w:rsidRPr="008F3561">
        <w:t>оформля</w:t>
      </w:r>
      <w:r w:rsidR="00065616" w:rsidRPr="008F3561">
        <w:t>ю</w:t>
      </w:r>
      <w:r w:rsidRPr="008F3561">
        <w:t xml:space="preserve">тся на официальном бланке </w:t>
      </w:r>
      <w:r w:rsidR="008E5254">
        <w:t>администрации поселения</w:t>
      </w:r>
      <w:r w:rsidRPr="008F3561">
        <w:t xml:space="preserve">, за подписью его руководителя и регистрируется в журнале исходящей корреспонденции. </w:t>
      </w:r>
    </w:p>
    <w:p w:rsidR="00A136E8" w:rsidRPr="008F3561" w:rsidRDefault="00A136E8" w:rsidP="003D0FC8">
      <w:r w:rsidRPr="008F3561">
        <w:t xml:space="preserve">Максимальный срок выполнения действий, предусмотренных настоящим пунктом, не должен превышать </w:t>
      </w:r>
      <w:r w:rsidR="00D52DA6" w:rsidRPr="008F3561">
        <w:t>двух</w:t>
      </w:r>
      <w:r w:rsidRPr="008F3561">
        <w:t xml:space="preserve"> рабочих дней.</w:t>
      </w:r>
    </w:p>
    <w:p w:rsidR="00FF4D2E" w:rsidRPr="008F3561" w:rsidRDefault="00E26CE4" w:rsidP="003D0FC8">
      <w:r w:rsidRPr="008F3561">
        <w:t>При проведении уведомительной регистрации изменений и (или) дополнений в трудовой договор</w:t>
      </w:r>
      <w:r w:rsidR="009B3E8F" w:rsidRPr="008F3561">
        <w:t xml:space="preserve"> на основании рекомендаций </w:t>
      </w:r>
      <w:r w:rsidR="008F0CBB" w:rsidRPr="008F3561">
        <w:t>уполномоченного органа</w:t>
      </w:r>
      <w:r w:rsidR="009B3E8F" w:rsidRPr="008F3561">
        <w:t xml:space="preserve">, </w:t>
      </w:r>
      <w:r w:rsidRPr="008F3561">
        <w:t xml:space="preserve">проверка содержания изменений </w:t>
      </w:r>
      <w:r w:rsidR="009B3E8F" w:rsidRPr="008F3561">
        <w:t xml:space="preserve">и (или) </w:t>
      </w:r>
      <w:r w:rsidR="00C0424E" w:rsidRPr="008F3561">
        <w:t>дополнений</w:t>
      </w:r>
      <w:r w:rsidR="00B03287" w:rsidRPr="008F3561">
        <w:t xml:space="preserve"> </w:t>
      </w:r>
      <w:r w:rsidRPr="008F3561">
        <w:t>проводится в день</w:t>
      </w:r>
      <w:r w:rsidR="00FF4D2E" w:rsidRPr="008F3561">
        <w:t xml:space="preserve"> поступления указанных изменений и (или) дополнений.</w:t>
      </w:r>
    </w:p>
    <w:p w:rsidR="006F1686" w:rsidRPr="008F3561" w:rsidRDefault="002F72CA" w:rsidP="003D0FC8">
      <w:r w:rsidRPr="008F3561">
        <w:t>Результатом данной административной процедуры является</w:t>
      </w:r>
      <w:r w:rsidR="00FF4D2E" w:rsidRPr="008F3561">
        <w:t xml:space="preserve"> направление </w:t>
      </w:r>
      <w:r w:rsidR="00C0424E" w:rsidRPr="008F3561">
        <w:t xml:space="preserve">работодателю – физическому лицу, не являющемуся индивидуальным предпринимателем, </w:t>
      </w:r>
      <w:r w:rsidR="00FF4D2E" w:rsidRPr="008F3561">
        <w:t xml:space="preserve">рекомендаций о необходимости внесения в трудовой договор изменений и (или) дополнений, исключающих нарушения трудового законодательства, а в случае </w:t>
      </w:r>
      <w:r w:rsidR="00B03287" w:rsidRPr="008F3561">
        <w:t>непредставления</w:t>
      </w:r>
      <w:r w:rsidR="00FF4D2E" w:rsidRPr="008F3561">
        <w:t xml:space="preserve"> работодателем в установленный срок изменений и (или) дополнений в зарегистрированный трудовой договор - сообщение в Государственную инспекцию труда в Краснодарском крае о выявленных в трудовом договоре нарушен</w:t>
      </w:r>
      <w:r w:rsidR="006F1686" w:rsidRPr="008F3561">
        <w:t>иях трудового законодательства.</w:t>
      </w:r>
    </w:p>
    <w:p w:rsidR="00511081" w:rsidRPr="008F3561" w:rsidRDefault="00511081" w:rsidP="003D0FC8">
      <w:r w:rsidRPr="008F3561">
        <w:t>3.</w:t>
      </w:r>
      <w:r w:rsidR="005764F9" w:rsidRPr="008F3561">
        <w:t>2</w:t>
      </w:r>
      <w:r w:rsidRPr="008F3561">
        <w:t>.</w:t>
      </w:r>
      <w:r w:rsidR="00B73517">
        <w:t>6</w:t>
      </w:r>
      <w:r w:rsidR="005764F9" w:rsidRPr="008F3561">
        <w:t>.</w:t>
      </w:r>
      <w:r w:rsidRPr="008F3561">
        <w:t xml:space="preserve"> Особенности выполнения административных процедур в МФЦ</w:t>
      </w:r>
    </w:p>
    <w:p w:rsidR="00511081" w:rsidRPr="008F3561" w:rsidRDefault="007B4924" w:rsidP="003D0FC8">
      <w:r w:rsidRPr="008F3561">
        <w:t>П</w:t>
      </w:r>
      <w:r w:rsidR="00511081" w:rsidRPr="008F3561">
        <w:t xml:space="preserve">редоставление </w:t>
      </w:r>
      <w:r w:rsidRPr="008F3561">
        <w:t>муниципальн</w:t>
      </w:r>
      <w:r w:rsidR="00511081" w:rsidRPr="008F3561">
        <w:t xml:space="preserve">ой услуги через МФЦ осуществляется в рамках заключенного соглашения между </w:t>
      </w:r>
      <w:r w:rsidR="00566630" w:rsidRPr="008F3561">
        <w:t>уполномоченным органом</w:t>
      </w:r>
      <w:r w:rsidR="00511081" w:rsidRPr="008F3561">
        <w:t xml:space="preserve"> и МФЦ.</w:t>
      </w:r>
    </w:p>
    <w:p w:rsidR="00511081" w:rsidRPr="008F3561" w:rsidRDefault="00511081" w:rsidP="003D0FC8">
      <w:r w:rsidRPr="008F3561">
        <w:t xml:space="preserve">Заявление о предоставлении </w:t>
      </w:r>
      <w:r w:rsidR="007B4924" w:rsidRPr="008F3561">
        <w:t>муниципальной</w:t>
      </w:r>
      <w:r w:rsidRPr="008F3561">
        <w:t xml:space="preserve"> услуги и документы, указанные в подразделе 2.6 настоящего Административного регламента, могут быть предоставлены заявителем через МФЦ.</w:t>
      </w:r>
    </w:p>
    <w:p w:rsidR="009E11E3" w:rsidRPr="008F3561" w:rsidRDefault="00511081" w:rsidP="003D0FC8">
      <w:r w:rsidRPr="008F3561">
        <w:t>Специалист МФЦ</w:t>
      </w:r>
      <w:r w:rsidR="009E11E3" w:rsidRPr="008F3561">
        <w:t>:</w:t>
      </w:r>
    </w:p>
    <w:p w:rsidR="009E11E3" w:rsidRPr="008F3561" w:rsidRDefault="00511081" w:rsidP="003D0FC8">
      <w:r w:rsidRPr="008F3561">
        <w:t>регистрирует заявление</w:t>
      </w:r>
      <w:r w:rsidR="009E11E3" w:rsidRPr="008F3561">
        <w:t>;</w:t>
      </w:r>
    </w:p>
    <w:p w:rsidR="009E11E3" w:rsidRPr="008F3561" w:rsidRDefault="00511081" w:rsidP="003D0FC8">
      <w:r w:rsidRPr="008F3561">
        <w:t xml:space="preserve">проверяет </w:t>
      </w:r>
      <w:r w:rsidR="009E11E3" w:rsidRPr="008F3561">
        <w:t>документы, удостоверяющие личность заявителя, полномочия представителя заявителя (срок действия документов и соответствие данных документов данным, указанным в заявлении о предоставлении муниципальной услуги и прилагаемых документах), наличие</w:t>
      </w:r>
      <w:r w:rsidRPr="008F3561">
        <w:t xml:space="preserve"> полного комплекта документов, необходимых для предоставления </w:t>
      </w:r>
      <w:r w:rsidR="007B4924" w:rsidRPr="008F3561">
        <w:t xml:space="preserve">муниципальной </w:t>
      </w:r>
      <w:r w:rsidRPr="008F3561">
        <w:t>услуги</w:t>
      </w:r>
      <w:r w:rsidR="009E11E3" w:rsidRPr="008F3561">
        <w:t>;</w:t>
      </w:r>
    </w:p>
    <w:p w:rsidR="00511081" w:rsidRPr="008F3561" w:rsidRDefault="00511081" w:rsidP="003D0FC8">
      <w:r w:rsidRPr="008F3561">
        <w:t>принимает решение о приеме или об отказе в приеме документов</w:t>
      </w:r>
      <w:r w:rsidR="009E11E3" w:rsidRPr="008F3561">
        <w:t>;</w:t>
      </w:r>
    </w:p>
    <w:p w:rsidR="000804B6" w:rsidRPr="008F3561" w:rsidRDefault="000804B6" w:rsidP="003D0FC8">
      <w:r w:rsidRPr="008F3561">
        <w:t xml:space="preserve">при представлении заявителем документов, предусмотренных </w:t>
      </w:r>
      <w:r w:rsidRPr="008F3561">
        <w:rPr>
          <w:rStyle w:val="af5"/>
          <w:rFonts w:ascii="Times New Roman" w:hAnsi="Times New Roman"/>
          <w:b w:val="0"/>
          <w:color w:val="000000" w:themeColor="text1"/>
          <w:sz w:val="28"/>
          <w:szCs w:val="28"/>
        </w:rPr>
        <w:t>пунктами 1-7</w:t>
      </w:r>
      <w:r w:rsidRPr="008F3561">
        <w:t xml:space="preserve">, </w:t>
      </w:r>
      <w:r w:rsidRPr="008F3561">
        <w:rPr>
          <w:rStyle w:val="af5"/>
          <w:rFonts w:ascii="Times New Roman" w:hAnsi="Times New Roman"/>
          <w:b w:val="0"/>
          <w:color w:val="000000" w:themeColor="text1"/>
          <w:sz w:val="28"/>
          <w:szCs w:val="28"/>
        </w:rPr>
        <w:t>9</w:t>
      </w:r>
      <w:r w:rsidRPr="008F3561">
        <w:t xml:space="preserve">, </w:t>
      </w:r>
      <w:r w:rsidRPr="008F3561">
        <w:rPr>
          <w:rStyle w:val="af5"/>
          <w:rFonts w:ascii="Times New Roman" w:hAnsi="Times New Roman"/>
          <w:b w:val="0"/>
          <w:color w:val="000000" w:themeColor="text1"/>
          <w:sz w:val="28"/>
          <w:szCs w:val="28"/>
        </w:rPr>
        <w:t>10</w:t>
      </w:r>
      <w:r w:rsidRPr="008F3561">
        <w:t xml:space="preserve">, </w:t>
      </w:r>
      <w:r w:rsidRPr="008F3561">
        <w:rPr>
          <w:rStyle w:val="af5"/>
          <w:rFonts w:ascii="Times New Roman" w:hAnsi="Times New Roman"/>
          <w:b w:val="0"/>
          <w:color w:val="000000" w:themeColor="text1"/>
          <w:sz w:val="28"/>
          <w:szCs w:val="28"/>
        </w:rPr>
        <w:t>14</w:t>
      </w:r>
      <w:r w:rsidRPr="008F3561">
        <w:t xml:space="preserve">, </w:t>
      </w:r>
      <w:r w:rsidRPr="008F3561">
        <w:rPr>
          <w:rStyle w:val="af5"/>
          <w:rFonts w:ascii="Times New Roman" w:hAnsi="Times New Roman"/>
          <w:b w:val="0"/>
          <w:color w:val="000000" w:themeColor="text1"/>
          <w:sz w:val="28"/>
          <w:szCs w:val="28"/>
        </w:rPr>
        <w:t>17</w:t>
      </w:r>
      <w:r w:rsidRPr="008F3561">
        <w:t xml:space="preserve"> и </w:t>
      </w:r>
      <w:r w:rsidRPr="008F3561">
        <w:rPr>
          <w:rStyle w:val="af5"/>
          <w:rFonts w:ascii="Times New Roman" w:hAnsi="Times New Roman"/>
          <w:b w:val="0"/>
          <w:color w:val="000000" w:themeColor="text1"/>
          <w:sz w:val="28"/>
          <w:szCs w:val="28"/>
        </w:rPr>
        <w:t>18 части 6 статьи 7</w:t>
      </w:r>
      <w:r w:rsidRPr="008F3561">
        <w:t xml:space="preserve"> Федерального закона от 27</w:t>
      </w:r>
      <w:r w:rsidR="00176A26">
        <w:t xml:space="preserve"> июля </w:t>
      </w:r>
      <w:r w:rsidRPr="008F3561">
        <w:t xml:space="preserve">2010 </w:t>
      </w:r>
      <w:r w:rsidR="00176A26">
        <w:t xml:space="preserve">года </w:t>
      </w:r>
      <w:r w:rsidRPr="008F3561">
        <w:t>№</w:t>
      </w:r>
      <w:r w:rsidR="00176A26">
        <w:t xml:space="preserve"> </w:t>
      </w:r>
      <w:r w:rsidRPr="008F3561">
        <w:t xml:space="preserve">210-ФЗ </w:t>
      </w:r>
      <w:r w:rsidR="00176A26">
        <w:t>"</w:t>
      </w:r>
      <w:r w:rsidRPr="008F3561">
        <w:t>Об организации предоставления государственных и муниципальных услуг</w:t>
      </w:r>
      <w:r w:rsidR="00A9394A">
        <w:t>"</w:t>
      </w:r>
      <w:r w:rsidRPr="008F3561">
        <w:t xml:space="preserve">,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A9394A">
        <w:t>"</w:t>
      </w:r>
      <w:r w:rsidRPr="008F3561">
        <w:t>копия верна</w:t>
      </w:r>
      <w:r w:rsidR="00A9394A">
        <w:t>"</w:t>
      </w:r>
      <w:r w:rsidRPr="008F3561">
        <w:t>;</w:t>
      </w:r>
    </w:p>
    <w:p w:rsidR="000804B6" w:rsidRPr="008F3561" w:rsidRDefault="000804B6" w:rsidP="003D0FC8">
      <w:r w:rsidRPr="008F3561">
        <w:t>в случае принятия решения о приеме документов выдает заявителю расписку о получении документов с указанием перечня и количества;</w:t>
      </w:r>
    </w:p>
    <w:p w:rsidR="000804B6" w:rsidRPr="008F3561" w:rsidRDefault="000804B6" w:rsidP="003D0FC8">
      <w:r w:rsidRPr="008F3561">
        <w:t>информирует заявителя о сроке предоставления муниципальной услуги;</w:t>
      </w:r>
    </w:p>
    <w:p w:rsidR="00E1493C" w:rsidRPr="008F3561" w:rsidRDefault="00E1493C" w:rsidP="003D0FC8">
      <w:r w:rsidRPr="008F3561">
        <w:t>в случае принятия решения об отказе в прие</w:t>
      </w:r>
      <w:r w:rsidR="00192C9A" w:rsidRPr="008F3561">
        <w:t>ме документов выдает заявителю решение</w:t>
      </w:r>
      <w:r w:rsidRPr="008F3561">
        <w:t xml:space="preserve"> с указанием причин отказа</w:t>
      </w:r>
      <w:r w:rsidR="000804B6" w:rsidRPr="008F3561">
        <w:t>.</w:t>
      </w:r>
    </w:p>
    <w:p w:rsidR="00511081" w:rsidRPr="008F3561" w:rsidRDefault="00511081" w:rsidP="003D0FC8">
      <w:r w:rsidRPr="008F3561">
        <w:lastRenderedPageBreak/>
        <w:t xml:space="preserve">Принятые от заявителя документы, необходимые для предоставления </w:t>
      </w:r>
      <w:r w:rsidR="007B4924" w:rsidRPr="008F3561">
        <w:t>муниципальной</w:t>
      </w:r>
      <w:r w:rsidRPr="008F3561">
        <w:t xml:space="preserve"> услуги, специалист МФЦ передает в </w:t>
      </w:r>
      <w:r w:rsidR="00C326FE" w:rsidRPr="008F3561">
        <w:t>уполномоченный орган</w:t>
      </w:r>
      <w:r w:rsidR="007B4924" w:rsidRPr="008F3561">
        <w:t xml:space="preserve">, </w:t>
      </w:r>
      <w:r w:rsidRPr="008F3561">
        <w:t>не позднее следующего рабочего дня со дня регистрации заявления.</w:t>
      </w:r>
    </w:p>
    <w:p w:rsidR="00511081" w:rsidRPr="008F3561" w:rsidRDefault="007B4924" w:rsidP="003D0FC8">
      <w:r w:rsidRPr="008F3561">
        <w:t xml:space="preserve">После поступления документов в </w:t>
      </w:r>
      <w:r w:rsidR="00C326FE" w:rsidRPr="008F3561">
        <w:t>уполномоченный орган</w:t>
      </w:r>
      <w:r w:rsidRPr="008F3561">
        <w:t xml:space="preserve">, должностное лицо, уполномоченное на предоставление муниципальной услуги </w:t>
      </w:r>
      <w:r w:rsidR="00511081" w:rsidRPr="008F3561">
        <w:t xml:space="preserve">осуществляет последовательность административных процедур и административных действий, предусмотренных </w:t>
      </w:r>
      <w:r w:rsidR="001A6973" w:rsidRPr="008F3561">
        <w:t>пунктами 3.2.2-3.2.4</w:t>
      </w:r>
      <w:r w:rsidR="00511081" w:rsidRPr="008F3561">
        <w:t xml:space="preserve"> настоящего Административного регламента, с учетом особенностей, предусмотренных </w:t>
      </w:r>
      <w:r w:rsidR="00D51B5D" w:rsidRPr="008F3561">
        <w:t xml:space="preserve">настоящим </w:t>
      </w:r>
      <w:r w:rsidR="00511081" w:rsidRPr="008F3561">
        <w:t>пункт</w:t>
      </w:r>
      <w:r w:rsidR="00D51B5D" w:rsidRPr="008F3561">
        <w:t>о</w:t>
      </w:r>
      <w:r w:rsidR="00511081" w:rsidRPr="008F3561">
        <w:t>м.</w:t>
      </w:r>
    </w:p>
    <w:p w:rsidR="00511081" w:rsidRPr="008F3561" w:rsidRDefault="00D51B5D" w:rsidP="003D0FC8">
      <w:r w:rsidRPr="008F3561">
        <w:t xml:space="preserve">Трудовые договоры с отметкой об уведомительной регистрации факта заключения трудового договора либо факта прекращения трудового договора </w:t>
      </w:r>
      <w:r w:rsidR="00511081" w:rsidRPr="008F3561">
        <w:t>направля</w:t>
      </w:r>
      <w:r w:rsidRPr="008F3561">
        <w:t>ю</w:t>
      </w:r>
      <w:r w:rsidR="00511081" w:rsidRPr="008F3561">
        <w:t>тся в МФЦ не позднее следующего рабочего дня со дня их уведомительной регистрации.</w:t>
      </w:r>
    </w:p>
    <w:p w:rsidR="00511081" w:rsidRPr="008F3561" w:rsidRDefault="00511081" w:rsidP="003D0FC8">
      <w:r w:rsidRPr="008F3561">
        <w:t xml:space="preserve">В </w:t>
      </w:r>
      <w:r w:rsidR="00221EA2" w:rsidRPr="008F3561">
        <w:t>журнале уведомительной регистрации трудовых договоров</w:t>
      </w:r>
      <w:r w:rsidR="00B03287" w:rsidRPr="008F3561">
        <w:t xml:space="preserve"> </w:t>
      </w:r>
      <w:r w:rsidRPr="008F3561">
        <w:t xml:space="preserve">в </w:t>
      </w:r>
      <w:r w:rsidR="00B076EF" w:rsidRPr="008F3561">
        <w:t xml:space="preserve">соответствующей </w:t>
      </w:r>
      <w:r w:rsidRPr="008F3561">
        <w:t xml:space="preserve">графе указывается дата направления </w:t>
      </w:r>
      <w:r w:rsidR="00B076EF" w:rsidRPr="008F3561">
        <w:t>трудового</w:t>
      </w:r>
      <w:r w:rsidR="005764F9" w:rsidRPr="008F3561">
        <w:t xml:space="preserve"> договора в МФЦ.</w:t>
      </w:r>
    </w:p>
    <w:p w:rsidR="00511081" w:rsidRPr="008F3561" w:rsidRDefault="005764F9" w:rsidP="003D0FC8">
      <w:r w:rsidRPr="008F3561">
        <w:t>3.2.</w:t>
      </w:r>
      <w:r w:rsidR="00B73517">
        <w:t>7</w:t>
      </w:r>
      <w:r w:rsidRPr="008F3561">
        <w:t>.</w:t>
      </w:r>
      <w:r w:rsidR="00511081" w:rsidRPr="008F3561">
        <w:t xml:space="preserve"> Особенности выполнения административных процедур в электронной форме</w:t>
      </w:r>
      <w:r w:rsidRPr="008F3561">
        <w:t>.</w:t>
      </w:r>
    </w:p>
    <w:bookmarkEnd w:id="14"/>
    <w:p w:rsidR="005764F9" w:rsidRPr="008F3561" w:rsidRDefault="005764F9" w:rsidP="003D0FC8">
      <w:r w:rsidRPr="008F3561">
        <w:t>3.2.</w:t>
      </w:r>
      <w:r w:rsidR="00B73517">
        <w:t>7</w:t>
      </w:r>
      <w:r w:rsidRPr="008F3561">
        <w:t xml:space="preserve">.1. При предоставлении муниципальной услуги по уведомительной регистрации трудовых договоров, заключаемых (прекращенных) работником с работодателем – физическим лицом, не являющимся индивидуальным предпринимателем в электронном виде, должностное лицо, уполномоченное на предоставление муниципальной услуги, осуществляет последовательность административных процедур и административных действий, предусмотренных пунктами 3.2.1-3.2.4 настоящего Административного регламента, с учетом особенностей, предусмотренных пунктом </w:t>
      </w:r>
      <w:r w:rsidR="002173D3" w:rsidRPr="008F3561">
        <w:t xml:space="preserve">3.2.6.2. </w:t>
      </w:r>
      <w:r w:rsidR="00834EE9" w:rsidRPr="008F3561">
        <w:t xml:space="preserve">настоящего </w:t>
      </w:r>
      <w:r w:rsidRPr="008F3561">
        <w:t>Административного регламента.</w:t>
      </w:r>
    </w:p>
    <w:p w:rsidR="00834EE9" w:rsidRPr="008F3561" w:rsidRDefault="00834EE9" w:rsidP="003D0FC8">
      <w:r w:rsidRPr="008F3561">
        <w:t>3.2.</w:t>
      </w:r>
      <w:r w:rsidR="00B73517">
        <w:t>7</w:t>
      </w:r>
      <w:r w:rsidRPr="008F3561">
        <w:t xml:space="preserve">.2. При поступлении заявления и документов, указанных в подразделе 2.6. настоящего Административного регламента, через Портал заявление и сканированные копии документов, указанные в подразделе 2.6 раздела </w:t>
      </w:r>
      <w:r w:rsidRPr="008F3561">
        <w:rPr>
          <w:lang w:val="en-US"/>
        </w:rPr>
        <w:t>II</w:t>
      </w:r>
      <w:r w:rsidRPr="008F3561">
        <w:t xml:space="preserve"> </w:t>
      </w:r>
      <w:r w:rsidR="00E1774D" w:rsidRPr="008F3561">
        <w:t>Административного регламента</w:t>
      </w:r>
      <w:r w:rsidRPr="008F3561">
        <w:t>, направляются в уполномоченный орган в электронной форме.</w:t>
      </w:r>
    </w:p>
    <w:p w:rsidR="00834EE9" w:rsidRPr="008F3561" w:rsidRDefault="00834EE9" w:rsidP="003D0FC8">
      <w:r w:rsidRPr="008F3561">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 210-ФЗ </w:t>
      </w:r>
      <w:r w:rsidR="001D1BB1">
        <w:t>"</w:t>
      </w:r>
      <w:r w:rsidRPr="008F3561">
        <w:t>Об организации предоставления государственных и муниципальных услуг</w:t>
      </w:r>
      <w:r w:rsidR="001D1BB1">
        <w:t>"</w:t>
      </w:r>
      <w:r w:rsidRPr="008F3561">
        <w:t xml:space="preserve"> и от 6 апреля 2011 года № 63-ФЗ </w:t>
      </w:r>
      <w:r w:rsidR="001D1BB1">
        <w:t>"</w:t>
      </w:r>
      <w:r w:rsidRPr="008F3561">
        <w:t>Об электронной подписи</w:t>
      </w:r>
      <w:r w:rsidR="001D1BB1">
        <w:t>"</w:t>
      </w:r>
      <w:r w:rsidRPr="008F3561">
        <w:t>.</w:t>
      </w:r>
    </w:p>
    <w:p w:rsidR="00834EE9" w:rsidRPr="008F3561" w:rsidRDefault="00834EE9" w:rsidP="003D0FC8">
      <w:r w:rsidRPr="008F3561">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w:t>
      </w:r>
      <w:r w:rsidR="002D7E27">
        <w:t>"</w:t>
      </w:r>
      <w:r w:rsidRPr="008F3561">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2D7E27">
        <w:t>"</w:t>
      </w:r>
      <w:r w:rsidRPr="008F3561">
        <w:t>.</w:t>
      </w:r>
    </w:p>
    <w:p w:rsidR="00834EE9" w:rsidRPr="008F3561" w:rsidRDefault="00834EE9" w:rsidP="003D0FC8">
      <w:r w:rsidRPr="008F3561">
        <w:t xml:space="preserve">В случае поступления заявления и документов, указанных в подразделе 2.6 раздела </w:t>
      </w:r>
      <w:r w:rsidRPr="008F3561">
        <w:rPr>
          <w:lang w:val="en-US"/>
        </w:rPr>
        <w:t>II</w:t>
      </w:r>
      <w:r w:rsidRPr="008F3561">
        <w:t xml:space="preserve"> </w:t>
      </w:r>
      <w:r w:rsidR="00E1774D" w:rsidRPr="008F3561">
        <w:t>Административного регламента</w:t>
      </w:r>
      <w:r w:rsidRPr="008F3561">
        <w:t xml:space="preserve">, в электронной форме с использованием </w:t>
      </w:r>
      <w:r w:rsidRPr="008F3561">
        <w:lastRenderedPageBreak/>
        <w:t xml:space="preserve">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95AE8" w:rsidRPr="008F3561" w:rsidRDefault="00834EE9" w:rsidP="003D0FC8">
      <w:r w:rsidRPr="008F3561">
        <w:t xml:space="preserve">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sidR="00861416" w:rsidRPr="00F737A3">
        <w:t>трех</w:t>
      </w:r>
      <w:r w:rsidRPr="008F3561">
        <w:t xml:space="preserve"> дней со дня завершения проведения такой проверки.</w:t>
      </w:r>
    </w:p>
    <w:p w:rsidR="005764F9" w:rsidRPr="008F3561" w:rsidRDefault="005764F9" w:rsidP="003D0FC8">
      <w:r w:rsidRPr="008F3561">
        <w:t>3.2.</w:t>
      </w:r>
      <w:r w:rsidR="00B73517">
        <w:t>7</w:t>
      </w:r>
      <w:r w:rsidRPr="008F3561">
        <w:t>.</w:t>
      </w:r>
      <w:r w:rsidR="00834EE9" w:rsidRPr="008F3561">
        <w:t>3</w:t>
      </w:r>
      <w:r w:rsidRPr="008F3561">
        <w:t xml:space="preserve">. В случае если заявителем представлен в электронной форме не полный пакет документов, указанный в подразделе 2.6 настоящего Административного регламента, должностное лицо, уполномоченное на предоставление муниципальной услуги, возвращает эти документы заявителю в однодневный срок с даты поступления с указанием причины возврата. </w:t>
      </w:r>
    </w:p>
    <w:p w:rsidR="005764F9" w:rsidRPr="008F3561" w:rsidRDefault="005764F9" w:rsidP="003D0FC8">
      <w:r w:rsidRPr="008F3561">
        <w:t>Возврат заявления и приложенных к нему документов осуществляется способом, позволяющим подтвердить факт и дату возврата.</w:t>
      </w:r>
    </w:p>
    <w:p w:rsidR="005764F9" w:rsidRPr="008F3561" w:rsidRDefault="005764F9" w:rsidP="003D0FC8">
      <w:r w:rsidRPr="008F3561">
        <w:t>Если должностное лицо, уполномоченное на предоставление муниципальной услуги, в ходе проверки документов выявит несоблюдение требований к их оформлению, установленных подразделом 2.</w:t>
      </w:r>
      <w:r w:rsidR="002173D3" w:rsidRPr="008F3561">
        <w:t>9</w:t>
      </w:r>
      <w:r w:rsidRPr="008F3561">
        <w:t xml:space="preserve"> настоящего Административного регламента, и (или) несоответствие юридического статуса сторон (одной из сторон) требованиям Трудового кодекса Российской Федерации, документы не позднее следующего дня со дня их поступления, возвращаются заявителю по электронной почте с указанием основания отказа и информацией о правилах предоставления муниципальной услуги в соответствии с подразделом 2.1</w:t>
      </w:r>
      <w:r w:rsidR="002173D3" w:rsidRPr="008F3561">
        <w:t>1</w:t>
      </w:r>
      <w:r w:rsidRPr="008F3561">
        <w:t xml:space="preserve"> настоящего Административного регламента.</w:t>
      </w:r>
    </w:p>
    <w:p w:rsidR="005764F9" w:rsidRPr="008F3561" w:rsidRDefault="005764F9" w:rsidP="003D0FC8">
      <w:r w:rsidRPr="008F3561">
        <w:t>При принятии решения о предоставлении муниципальной услуги должностное лицо, уполномоченное на предоставление муниципальной услуги, переносит поступившие документы на бумажный носитель и осуществляет уведомительную регистрацию трудового договора, заключенного (прекращенного) работником с работодателем – физическим лицом, не являющимся индивидуальным предпринимателем, в порядке, установленном пунктами 3.2.1-3.2.4 настоящего Административного регламента.</w:t>
      </w:r>
    </w:p>
    <w:p w:rsidR="005764F9" w:rsidRPr="008F3561" w:rsidRDefault="005764F9" w:rsidP="003D0FC8">
      <w:r w:rsidRPr="008F3561">
        <w:t>Последний лист трудового договора с оттиском штампа о проведении уведомительной регистрации направляется получателю муниципальной услуги способом, позволяющим подтвердить факт и дату его отправления.</w:t>
      </w:r>
    </w:p>
    <w:p w:rsidR="00585748" w:rsidRPr="008F3561" w:rsidRDefault="005764F9" w:rsidP="003D0FC8">
      <w:r w:rsidRPr="008F3561">
        <w:t>В журнале уведомительной регистрации трудовых договоров в графе, отражающей сведения о получении заявителем зарегистрированного трудового договора, указывается дата и способ отправки заявителю зарегистрированного трудового договора.</w:t>
      </w:r>
    </w:p>
    <w:bookmarkEnd w:id="0"/>
    <w:p w:rsidR="00CE6773" w:rsidRPr="00490F0B" w:rsidRDefault="00CE6773" w:rsidP="003D0FC8">
      <w:r w:rsidRPr="00490F0B">
        <w:t xml:space="preserve">Раздел IV. </w:t>
      </w:r>
      <w:r w:rsidR="000E6E63" w:rsidRPr="00490F0B">
        <w:t>Формы контроля за предоставлением муниципальной услуги</w:t>
      </w:r>
    </w:p>
    <w:p w:rsidR="00CE6773" w:rsidRPr="008F3561" w:rsidRDefault="00CE6773" w:rsidP="003D0FC8">
      <w:bookmarkStart w:id="17" w:name="Par413"/>
      <w:bookmarkEnd w:id="17"/>
      <w:r w:rsidRPr="008F3561">
        <w:t xml:space="preserve">Подраздел 4.1. </w:t>
      </w:r>
      <w:r w:rsidR="000E6E63" w:rsidRPr="008F3561">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E6773" w:rsidRPr="008F3561" w:rsidRDefault="00CE6773" w:rsidP="003D0FC8">
      <w:r w:rsidRPr="008F3561">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CE6773" w:rsidRPr="008F3561" w:rsidRDefault="00CE6773" w:rsidP="003D0FC8">
      <w:r w:rsidRPr="008F3561">
        <w:lastRenderedPageBreak/>
        <w:t xml:space="preserve">В должностных </w:t>
      </w:r>
      <w:r w:rsidR="009220EC">
        <w:t>инструкциях</w:t>
      </w:r>
      <w:r w:rsidRPr="008F3561">
        <w:t xml:space="preserve">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CE6773" w:rsidRPr="008F3561" w:rsidRDefault="00CE6773" w:rsidP="003D0FC8">
      <w:r w:rsidRPr="008F3561">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E6773" w:rsidRPr="008F3561" w:rsidRDefault="00CE6773" w:rsidP="003D0FC8">
      <w:r w:rsidRPr="008F3561">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CE6773" w:rsidRPr="008F3561" w:rsidRDefault="00CE6773" w:rsidP="003D0FC8">
      <w:r w:rsidRPr="008F3561">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CE6773" w:rsidRPr="008F3561" w:rsidRDefault="00CE6773" w:rsidP="003D0FC8">
      <w:r w:rsidRPr="008F3561">
        <w:t xml:space="preserve">Подраздел 4.2. </w:t>
      </w:r>
      <w:r w:rsidR="00702EBD" w:rsidRPr="008F3561">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702EBD">
        <w:t xml:space="preserve"> </w:t>
      </w:r>
      <w:r w:rsidR="00702EBD" w:rsidRPr="008F3561">
        <w:t>за полнотой и качеством предоставления муниципальной услуги</w:t>
      </w:r>
    </w:p>
    <w:p w:rsidR="00CE6773" w:rsidRPr="008F3561" w:rsidRDefault="00702EBD" w:rsidP="003D0FC8">
      <w:r>
        <w:t xml:space="preserve">4.2.1. </w:t>
      </w:r>
      <w:r w:rsidR="00CE6773" w:rsidRPr="008F3561">
        <w:t>Контроль за полнотой и качеством предоставления муниципальной услуги включает в себя проведение плановых и внеплановых проверок.</w:t>
      </w:r>
    </w:p>
    <w:p w:rsidR="00CE6773" w:rsidRPr="008F3561" w:rsidRDefault="00CE6773" w:rsidP="003D0FC8">
      <w:r w:rsidRPr="008F3561">
        <w:t xml:space="preserve">Плановые и внеплановые проверки могут проводиться главой </w:t>
      </w:r>
      <w:r w:rsidR="00D03490">
        <w:t>Львовского</w:t>
      </w:r>
      <w:r w:rsidR="00490F0B">
        <w:t xml:space="preserve"> </w:t>
      </w:r>
      <w:r w:rsidR="00702EBD">
        <w:t>сельского поселения</w:t>
      </w:r>
      <w:r w:rsidRPr="008F3561">
        <w:t xml:space="preserve">, заместителем главы </w:t>
      </w:r>
      <w:r w:rsidR="00D03490">
        <w:t>Львовского</w:t>
      </w:r>
      <w:r w:rsidR="00490F0B">
        <w:t xml:space="preserve"> </w:t>
      </w:r>
      <w:r w:rsidR="00702EBD">
        <w:t>сельского поселения</w:t>
      </w:r>
      <w:r w:rsidRPr="008F3561">
        <w:t xml:space="preserve">, курирующим </w:t>
      </w:r>
      <w:r w:rsidR="003B00D1">
        <w:t>уполномоченный орган</w:t>
      </w:r>
      <w:r w:rsidRPr="008F3561">
        <w:t>, через который предоставляется муниципальная услуга.</w:t>
      </w:r>
    </w:p>
    <w:p w:rsidR="00CE6773" w:rsidRPr="008F3561" w:rsidRDefault="00CE6773" w:rsidP="003D0FC8">
      <w:r w:rsidRPr="008F3561">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CE6773" w:rsidRPr="008F3561" w:rsidRDefault="00CE6773" w:rsidP="003D0FC8">
      <w:r w:rsidRPr="008F3561">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CE6773" w:rsidRPr="008F3561" w:rsidRDefault="00CE6773" w:rsidP="003D0FC8">
      <w:r w:rsidRPr="008F3561">
        <w:t>В ходе плановых и внеплановых проверок:</w:t>
      </w:r>
    </w:p>
    <w:p w:rsidR="00CE6773" w:rsidRPr="008F3561" w:rsidRDefault="00CE6773" w:rsidP="003D0FC8">
      <w:r w:rsidRPr="008F3561">
        <w:t>проверяется знание ответственным</w:t>
      </w:r>
      <w:r w:rsidR="003D64BB">
        <w:t>и лицами требований настоящего А</w:t>
      </w:r>
      <w:r w:rsidRPr="008F3561">
        <w:t>дминистративного регламента, нормативных правовых актов, устанавливающих требования к предоставлению муниципальной услуги;</w:t>
      </w:r>
    </w:p>
    <w:p w:rsidR="00CE6773" w:rsidRPr="008F3561" w:rsidRDefault="00CE6773" w:rsidP="003D0FC8">
      <w:r w:rsidRPr="008F3561">
        <w:t>проверяется соблюдение сроков и последовательности исполнения административных процедур;</w:t>
      </w:r>
    </w:p>
    <w:p w:rsidR="00CE6773" w:rsidRPr="008F3561" w:rsidRDefault="00CE6773" w:rsidP="003D0FC8">
      <w:r w:rsidRPr="008F3561">
        <w:t>выявляются нарушения прав заявителей, недостатки, допущенные в ходе предоставления муниципальной услуги.</w:t>
      </w:r>
    </w:p>
    <w:p w:rsidR="00CE6773" w:rsidRPr="008F3561" w:rsidRDefault="00CE6773" w:rsidP="003D0FC8">
      <w:r w:rsidRPr="008F3561">
        <w:t xml:space="preserve">Подраздел 4.3. </w:t>
      </w:r>
      <w:r w:rsidR="003D64BB" w:rsidRPr="008F3561">
        <w:t>Ответственность должностных лиц за решения и действия (бездействие), принимаемые</w:t>
      </w:r>
      <w:r w:rsidR="00AF58FC">
        <w:t xml:space="preserve"> </w:t>
      </w:r>
      <w:r w:rsidR="003D64BB" w:rsidRPr="008F3561">
        <w:t>(осуществляемые) ими в ходе предоставления муниципальной услуги</w:t>
      </w:r>
    </w:p>
    <w:p w:rsidR="00CE6773" w:rsidRPr="008F3561" w:rsidRDefault="00CE6773" w:rsidP="003D0FC8">
      <w:r w:rsidRPr="008F3561">
        <w:t xml:space="preserve">4.3.1. По результатам проведенных проверок в случае выявления нарушения порядка предоставления муниципальной услуги, прав заявителей виновные лица </w:t>
      </w:r>
      <w:r w:rsidRPr="008F3561">
        <w:lastRenderedPageBreak/>
        <w:t>привлекаются к ответственности в соответствии с законодательством Российской Федерации, и принимаются меры по устранению нарушений.</w:t>
      </w:r>
    </w:p>
    <w:p w:rsidR="00CE6773" w:rsidRPr="008F3561" w:rsidRDefault="00CE6773" w:rsidP="003D0FC8">
      <w:r w:rsidRPr="008F3561">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E6773" w:rsidRPr="008F3561" w:rsidRDefault="00CE6773" w:rsidP="003D0FC8">
      <w:r w:rsidRPr="008F3561">
        <w:t xml:space="preserve">4.3.3. Персональная ответственность устанавливается в должностных </w:t>
      </w:r>
      <w:r w:rsidR="00AF58FC">
        <w:t>инструкциях</w:t>
      </w:r>
      <w:r w:rsidRPr="008F3561">
        <w:t xml:space="preserve"> в соответствии с требованиями законодательства Российской Федерации.</w:t>
      </w:r>
    </w:p>
    <w:p w:rsidR="00CE6773" w:rsidRPr="008F3561" w:rsidRDefault="00CE6773" w:rsidP="003D0FC8">
      <w:r w:rsidRPr="008F3561">
        <w:t xml:space="preserve">Подраздел 4.4. </w:t>
      </w:r>
      <w:r w:rsidR="00947D6B" w:rsidRPr="008F3561">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E6773" w:rsidRPr="008F3561" w:rsidRDefault="00947D6B" w:rsidP="003D0FC8">
      <w:r>
        <w:t xml:space="preserve">4.4.1. </w:t>
      </w:r>
      <w:r w:rsidR="00CE6773" w:rsidRPr="008F3561">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CE6773" w:rsidRPr="008F3561" w:rsidRDefault="00CE6773" w:rsidP="003D0FC8">
      <w:r w:rsidRPr="008F3561">
        <w:t>Проверка также может проводиться по конкретному обращению гражданина или организации.</w:t>
      </w:r>
    </w:p>
    <w:p w:rsidR="00CE6773" w:rsidRPr="008F3561" w:rsidRDefault="00CE6773" w:rsidP="003D0FC8">
      <w:r w:rsidRPr="008F3561">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E6773" w:rsidRPr="008F3561" w:rsidRDefault="00CE6773" w:rsidP="003D0FC8">
      <w:r w:rsidRPr="008F3561">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764F9" w:rsidRPr="00490F0B" w:rsidRDefault="005764F9" w:rsidP="003D0FC8">
      <w:r w:rsidRPr="00490F0B">
        <w:t xml:space="preserve">Раздел V. </w:t>
      </w:r>
      <w:r w:rsidR="009E7734" w:rsidRPr="00490F0B">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764F9" w:rsidRPr="008F3561" w:rsidRDefault="005764F9" w:rsidP="003D0FC8">
      <w:bookmarkStart w:id="18" w:name="Par459"/>
      <w:bookmarkEnd w:id="18"/>
      <w:r w:rsidRPr="008F3561">
        <w:t>Подраздел 5.1. И</w:t>
      </w:r>
      <w:r w:rsidR="009E7734" w:rsidRPr="008F3561">
        <w:t xml:space="preserve">нформация для заявителя о его праве подать жалобу на решение и (или) действие (бездействие) органа местного самоуправления краснодарского края, предоставляющего муниципальную услугу, </w:t>
      </w:r>
      <w:r w:rsidR="00DD0D00">
        <w:t>а</w:t>
      </w:r>
      <w:r w:rsidR="009E7734" w:rsidRPr="008F3561">
        <w:t xml:space="preserve"> также должностных лиц, муниципальных служащих краснодарского края при предоставлении муниципальной услуги</w:t>
      </w:r>
    </w:p>
    <w:p w:rsidR="005764F9" w:rsidRPr="008F3561" w:rsidRDefault="00CC2EEC" w:rsidP="003D0FC8">
      <w:r>
        <w:t xml:space="preserve">5.1.1. </w:t>
      </w:r>
      <w:r w:rsidR="005764F9" w:rsidRPr="008F3561">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5764F9" w:rsidRPr="008F3561" w:rsidRDefault="005764F9" w:rsidP="003D0FC8">
      <w:r w:rsidRPr="008F3561">
        <w:t xml:space="preserve">Подраздел 5.2. </w:t>
      </w:r>
      <w:r w:rsidR="00AE0D7B" w:rsidRPr="008F3561">
        <w:t>Предмет жалобы</w:t>
      </w:r>
    </w:p>
    <w:p w:rsidR="005764F9" w:rsidRPr="008F3561" w:rsidRDefault="005764F9" w:rsidP="003D0FC8">
      <w:r w:rsidRPr="008F3561">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764F9" w:rsidRPr="008F3561" w:rsidRDefault="005764F9" w:rsidP="003D0FC8">
      <w:r w:rsidRPr="008F3561">
        <w:t>5.2.2. Заявитель может обратиться с жалобой, в том числе в следующих случаях:</w:t>
      </w:r>
    </w:p>
    <w:p w:rsidR="005764F9" w:rsidRPr="008F3561" w:rsidRDefault="005764F9" w:rsidP="003D0FC8">
      <w:r w:rsidRPr="008F3561">
        <w:t>а) нарушение срока регистрации заявления заявителя о предоставлении муниципальной услуги;</w:t>
      </w:r>
    </w:p>
    <w:p w:rsidR="005764F9" w:rsidRPr="008F3561" w:rsidRDefault="005764F9" w:rsidP="003D0FC8">
      <w:r w:rsidRPr="008F3561">
        <w:t>б) нарушение срока предоставления муниципальной услуги;</w:t>
      </w:r>
    </w:p>
    <w:p w:rsidR="005764F9" w:rsidRPr="008F3561" w:rsidRDefault="005764F9" w:rsidP="003D0FC8">
      <w:r w:rsidRPr="008F3561">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AE0D7B">
        <w:t xml:space="preserve">органов местного самоуправления </w:t>
      </w:r>
      <w:r w:rsidR="00D03490">
        <w:t>Львовского</w:t>
      </w:r>
      <w:r w:rsidR="00490F0B">
        <w:t xml:space="preserve"> </w:t>
      </w:r>
      <w:r w:rsidR="00AE0D7B">
        <w:t>сельского поселения</w:t>
      </w:r>
      <w:r w:rsidRPr="008F3561">
        <w:t xml:space="preserve"> для предоставления муниципальной услуги;</w:t>
      </w:r>
    </w:p>
    <w:p w:rsidR="005764F9" w:rsidRPr="008F3561" w:rsidRDefault="005764F9" w:rsidP="003D0FC8">
      <w:r w:rsidRPr="008F3561">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AF5FA0">
        <w:t xml:space="preserve">органов местного самоуправления </w:t>
      </w:r>
      <w:r w:rsidR="00D03490">
        <w:t>Львовского</w:t>
      </w:r>
      <w:r w:rsidR="00490F0B">
        <w:t xml:space="preserve"> </w:t>
      </w:r>
      <w:r w:rsidR="00AF5FA0">
        <w:t>сельского поселения</w:t>
      </w:r>
      <w:r w:rsidR="00B50F65">
        <w:t xml:space="preserve"> </w:t>
      </w:r>
      <w:r w:rsidRPr="008F3561">
        <w:t>для предоставления муниципальной услуги, у заявителя;</w:t>
      </w:r>
    </w:p>
    <w:p w:rsidR="005764F9" w:rsidRPr="008F3561" w:rsidRDefault="005764F9" w:rsidP="003D0FC8">
      <w:r w:rsidRPr="008F3561">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AF5FA0">
        <w:t xml:space="preserve">органов местного самоуправления </w:t>
      </w:r>
      <w:r w:rsidR="00D03490">
        <w:t>Львовского</w:t>
      </w:r>
      <w:r w:rsidR="00490F0B">
        <w:t xml:space="preserve"> </w:t>
      </w:r>
      <w:r w:rsidR="00AF5FA0">
        <w:t>сельского поселения</w:t>
      </w:r>
      <w:r w:rsidR="000157A5" w:rsidRPr="008F3561">
        <w:t>;</w:t>
      </w:r>
    </w:p>
    <w:p w:rsidR="005764F9" w:rsidRPr="008F3561" w:rsidRDefault="005764F9" w:rsidP="003D0FC8">
      <w:r w:rsidRPr="008F3561">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6F615F">
        <w:t xml:space="preserve">органов местного самоуправления </w:t>
      </w:r>
      <w:r w:rsidR="00D03490">
        <w:t>Львовского</w:t>
      </w:r>
      <w:r w:rsidR="00490F0B">
        <w:t xml:space="preserve"> </w:t>
      </w:r>
      <w:r w:rsidR="006F615F">
        <w:t>сельского поселения</w:t>
      </w:r>
      <w:r w:rsidRPr="008F3561">
        <w:t>;</w:t>
      </w:r>
    </w:p>
    <w:p w:rsidR="005764F9" w:rsidRPr="008F3561" w:rsidRDefault="005764F9" w:rsidP="003D0FC8">
      <w:r w:rsidRPr="008F3561">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764F9" w:rsidRPr="008F3561" w:rsidRDefault="005764F9" w:rsidP="003D0FC8">
      <w:r w:rsidRPr="008F3561">
        <w:t xml:space="preserve">Подраздел 5.3. </w:t>
      </w:r>
      <w:r w:rsidR="006F615F" w:rsidRPr="008F3561">
        <w:t>Органы местного самоуправления и уполномоченные на рассмотрение жалобы должностные лица, которым может быть направлена жалоба</w:t>
      </w:r>
    </w:p>
    <w:p w:rsidR="00C519AF" w:rsidRPr="008F3561" w:rsidRDefault="00C519AF" w:rsidP="003D0FC8">
      <w:r w:rsidRPr="008F3561">
        <w:t xml:space="preserve">Жалобы на решения, принятые уполномоченным органом, подаются главе </w:t>
      </w:r>
      <w:r w:rsidR="00D03490">
        <w:t>Львовского</w:t>
      </w:r>
      <w:r w:rsidR="00490F0B">
        <w:t xml:space="preserve"> </w:t>
      </w:r>
      <w:r w:rsidR="009D68C4">
        <w:t>сельского поселения</w:t>
      </w:r>
      <w:r w:rsidRPr="008F3561">
        <w:t xml:space="preserve">. </w:t>
      </w:r>
    </w:p>
    <w:p w:rsidR="00C519AF" w:rsidRPr="008F3561" w:rsidRDefault="00C519AF" w:rsidP="003D0FC8">
      <w:r w:rsidRPr="008F3561">
        <w:t xml:space="preserve">Жалобы на действия (бездействие) </w:t>
      </w:r>
      <w:r w:rsidR="009D68C4">
        <w:t>уполномоченного органа</w:t>
      </w:r>
      <w:r w:rsidRPr="008F3561">
        <w:t>, через котор</w:t>
      </w:r>
      <w:r w:rsidR="009D68C4">
        <w:t>о</w:t>
      </w:r>
      <w:r w:rsidRPr="008F3561">
        <w:t xml:space="preserve">е предоставляется муниципальная услуга, подается заместителю главы </w:t>
      </w:r>
      <w:r w:rsidR="00D03490">
        <w:t>Львовского</w:t>
      </w:r>
      <w:r w:rsidR="00490F0B">
        <w:t xml:space="preserve"> </w:t>
      </w:r>
      <w:r w:rsidR="001A0C4E">
        <w:t>сельского поселения</w:t>
      </w:r>
      <w:r w:rsidRPr="008F3561">
        <w:t xml:space="preserve">, курирующему </w:t>
      </w:r>
      <w:r w:rsidR="001A0C4E">
        <w:t>уполномоченный орган</w:t>
      </w:r>
      <w:r w:rsidRPr="008F3561">
        <w:t>.</w:t>
      </w:r>
    </w:p>
    <w:p w:rsidR="00C519AF" w:rsidRPr="008F3561" w:rsidRDefault="00C519AF" w:rsidP="003D0FC8">
      <w:r w:rsidRPr="008F3561">
        <w:t xml:space="preserve">Жалобы на действия (бездействие) должностных лиц, муниципальных служащих </w:t>
      </w:r>
      <w:r w:rsidR="00014280">
        <w:t>уполномоченного органа</w:t>
      </w:r>
      <w:r w:rsidRPr="008F3561">
        <w:t>, через котор</w:t>
      </w:r>
      <w:r w:rsidR="00014280">
        <w:t>о</w:t>
      </w:r>
      <w:r w:rsidRPr="008F3561">
        <w:t xml:space="preserve">е предоставляется муниципальная услуга, подается начальнику </w:t>
      </w:r>
      <w:r w:rsidR="00D07A01">
        <w:t>общего отдела администрации поселения</w:t>
      </w:r>
      <w:r w:rsidRPr="008F3561">
        <w:t>.</w:t>
      </w:r>
    </w:p>
    <w:p w:rsidR="00C519AF" w:rsidRPr="008F3561" w:rsidRDefault="00C519AF" w:rsidP="003D0FC8">
      <w:r w:rsidRPr="008F3561">
        <w:t xml:space="preserve">Жалобы на действия заместителя главы </w:t>
      </w:r>
      <w:r w:rsidR="00D03490">
        <w:t>Львовского</w:t>
      </w:r>
      <w:r w:rsidR="00490F0B">
        <w:t xml:space="preserve"> </w:t>
      </w:r>
      <w:r w:rsidR="00C56901">
        <w:t>сельского поселения</w:t>
      </w:r>
      <w:r w:rsidRPr="008F3561">
        <w:t xml:space="preserve">, курирующего </w:t>
      </w:r>
      <w:r w:rsidR="00C56901">
        <w:t>уполномоченный орган</w:t>
      </w:r>
      <w:r w:rsidRPr="008F3561">
        <w:t>, через которы</w:t>
      </w:r>
      <w:r w:rsidR="00C56901">
        <w:t>й</w:t>
      </w:r>
      <w:r w:rsidRPr="008F3561">
        <w:t xml:space="preserve"> предоставляется муниципальная услуга, подается главе </w:t>
      </w:r>
      <w:r w:rsidR="00D03490">
        <w:t>Львовского</w:t>
      </w:r>
      <w:r w:rsidR="00490F0B">
        <w:t xml:space="preserve"> </w:t>
      </w:r>
      <w:r w:rsidR="00C56901">
        <w:t>сельского поселения</w:t>
      </w:r>
      <w:r w:rsidRPr="008F3561">
        <w:t>.</w:t>
      </w:r>
    </w:p>
    <w:p w:rsidR="005764F9" w:rsidRPr="008F3561" w:rsidRDefault="005764F9" w:rsidP="003D0FC8">
      <w:r w:rsidRPr="008F3561">
        <w:t xml:space="preserve">Подраздел 5.4. </w:t>
      </w:r>
      <w:r w:rsidR="00C56901" w:rsidRPr="008F3561">
        <w:t>Порядок подачи и рассмотрения жалобы</w:t>
      </w:r>
    </w:p>
    <w:p w:rsidR="005764F9" w:rsidRPr="008F3561" w:rsidRDefault="005764F9" w:rsidP="003D0FC8">
      <w:r w:rsidRPr="008F3561">
        <w:t xml:space="preserve">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sidR="00E1774D" w:rsidRPr="008F3561">
        <w:t xml:space="preserve">Административного </w:t>
      </w:r>
      <w:r w:rsidR="00E1774D" w:rsidRPr="00250180">
        <w:rPr>
          <w:rFonts w:ascii="Times New Roman" w:hAnsi="Times New Roman"/>
          <w:sz w:val="28"/>
          <w:szCs w:val="28"/>
        </w:rPr>
        <w:t>регламент</w:t>
      </w:r>
      <w:r w:rsidR="00E1774D" w:rsidRPr="008F3561">
        <w:t>а.</w:t>
      </w:r>
    </w:p>
    <w:p w:rsidR="005764F9" w:rsidRPr="008F3561" w:rsidRDefault="005764F9" w:rsidP="003D0FC8">
      <w:r w:rsidRPr="008F3561">
        <w:t>Жалоба подается в письменной форме на бумажном носителе, в электронной форме в уполномоченный орган.</w:t>
      </w:r>
    </w:p>
    <w:p w:rsidR="00B03287" w:rsidRPr="008F3561" w:rsidRDefault="00B03287" w:rsidP="003D0FC8">
      <w:bookmarkStart w:id="19" w:name="P304"/>
      <w:bookmarkEnd w:id="19"/>
      <w:r w:rsidRPr="008F3561">
        <w:t xml:space="preserve">5.4.2. Жалоба может быть направлена по почте, через МФЦ, с использованием информационно-телекоммуникационной сети Интернет, официального интернет-портала администрации </w:t>
      </w:r>
      <w:r w:rsidR="00D27639">
        <w:t>МО</w:t>
      </w:r>
      <w:r w:rsidRPr="008F3561">
        <w:t xml:space="preserve">, официального сайта </w:t>
      </w:r>
      <w:r w:rsidR="00D27639">
        <w:t>администрации поселения</w:t>
      </w:r>
      <w:r w:rsidRPr="008F3561">
        <w:t>, Портала, а также может быть принята на личном приеме заявителя.</w:t>
      </w:r>
    </w:p>
    <w:p w:rsidR="005764F9" w:rsidRPr="008F3561" w:rsidRDefault="005764F9" w:rsidP="003D0FC8">
      <w:r w:rsidRPr="008F3561">
        <w:t>5.4.3. Жалоба должна содержать:</w:t>
      </w:r>
    </w:p>
    <w:p w:rsidR="005764F9" w:rsidRPr="008F3561" w:rsidRDefault="005764F9" w:rsidP="003D0FC8">
      <w:r w:rsidRPr="008F3561">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5764F9" w:rsidRPr="008F3561" w:rsidRDefault="005764F9" w:rsidP="003D0FC8">
      <w:r w:rsidRPr="008F3561">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64F9" w:rsidRPr="008F3561" w:rsidRDefault="005764F9" w:rsidP="003D0FC8">
      <w:r w:rsidRPr="008F3561">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5764F9" w:rsidRPr="008F3561" w:rsidRDefault="005764F9" w:rsidP="003D0FC8">
      <w:r w:rsidRPr="008F3561">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126C6D" w:rsidRPr="008F3561" w:rsidRDefault="00126C6D" w:rsidP="003D0FC8">
      <w:r w:rsidRPr="008F3561">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w:t>
      </w:r>
      <w:r w:rsidR="00013E77">
        <w:t>"</w:t>
      </w:r>
      <w:r w:rsidRPr="008F3561">
        <w:t>Об организации предоставления государственных и муниципальных услуг</w:t>
      </w:r>
      <w:r w:rsidR="00013E77">
        <w:t>"</w:t>
      </w:r>
      <w:r w:rsidRPr="008F3561">
        <w:t xml:space="preserve"> и в порядке, установленном постановлением Правительства Российской Федерации от 20 ноября 2012 года № 1198 </w:t>
      </w:r>
      <w:r w:rsidR="00013E77">
        <w:t>"</w:t>
      </w:r>
      <w:r w:rsidRPr="008F3561">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13E77">
        <w:t>"</w:t>
      </w:r>
      <w:r w:rsidRPr="008F3561">
        <w:t>.</w:t>
      </w:r>
    </w:p>
    <w:p w:rsidR="00B711F7" w:rsidRPr="008F3561" w:rsidRDefault="00B711F7" w:rsidP="003D0FC8">
      <w:r w:rsidRPr="008F3561">
        <w:t xml:space="preserve">Подраздел 5.5. </w:t>
      </w:r>
      <w:r w:rsidR="003A6C2E" w:rsidRPr="008F3561">
        <w:t>Сроки рассмотрения жалобы</w:t>
      </w:r>
    </w:p>
    <w:p w:rsidR="00B711F7" w:rsidRPr="008F3561" w:rsidRDefault="00B711F7" w:rsidP="003D0FC8">
      <w:r w:rsidRPr="008F3561">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711F7" w:rsidRPr="008F3561" w:rsidRDefault="00B711F7" w:rsidP="003D0FC8">
      <w:r w:rsidRPr="008F3561">
        <w:t xml:space="preserve">В случае если жалоба подана заявителем в орган, в компетенцию которого не входит принятие решения по жалобе, в течение </w:t>
      </w:r>
      <w:r w:rsidR="00EE5DF2" w:rsidRPr="00F737A3">
        <w:t>3</w:t>
      </w:r>
      <w:r w:rsidRPr="008F3561">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B711F7" w:rsidRPr="008F3561" w:rsidRDefault="00B711F7" w:rsidP="003D0FC8">
      <w:r w:rsidRPr="008F3561">
        <w:t>При этом срок рассмотрения жалобы исчисляется со дня регистрации жалобы уполномоченным на ее рассмотрение лицом.</w:t>
      </w:r>
    </w:p>
    <w:p w:rsidR="005764F9" w:rsidRPr="008F3561" w:rsidRDefault="005764F9" w:rsidP="003D0FC8">
      <w:r w:rsidRPr="008F3561">
        <w:t xml:space="preserve">Подраздел 5.6. </w:t>
      </w:r>
      <w:r w:rsidR="003A6C2E" w:rsidRPr="008F3561">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764F9" w:rsidRPr="008F3561" w:rsidRDefault="00CF663E" w:rsidP="003D0FC8">
      <w:r>
        <w:t xml:space="preserve">5.6.1. </w:t>
      </w:r>
      <w:r w:rsidR="005764F9" w:rsidRPr="008F3561">
        <w:t>Основания для приостановления рассмотрения жалобы не предусмотрены.</w:t>
      </w:r>
    </w:p>
    <w:p w:rsidR="00B711F7" w:rsidRPr="008F3561" w:rsidRDefault="00B711F7" w:rsidP="003D0FC8">
      <w:r w:rsidRPr="008F3561">
        <w:t xml:space="preserve">Подраздел 5.7. </w:t>
      </w:r>
      <w:r w:rsidR="00CF663E" w:rsidRPr="008F3561">
        <w:t>Результат рассмотрения жалобы</w:t>
      </w:r>
    </w:p>
    <w:p w:rsidR="00B711F7" w:rsidRPr="008F3561" w:rsidRDefault="00B711F7" w:rsidP="003D0FC8">
      <w:r w:rsidRPr="008F3561">
        <w:t>5.7.1. По результатам рассмотрения жалобы уполномоченный орган принимает одно из следующих решений:</w:t>
      </w:r>
    </w:p>
    <w:p w:rsidR="00B711F7" w:rsidRPr="008F3561" w:rsidRDefault="00B711F7" w:rsidP="003D0FC8">
      <w:r w:rsidRPr="008F3561">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711F7" w:rsidRPr="008F3561" w:rsidRDefault="00B711F7" w:rsidP="003D0FC8">
      <w:r w:rsidRPr="008F3561">
        <w:lastRenderedPageBreak/>
        <w:t>2) отказывает в удовлетворении жалобы.</w:t>
      </w:r>
    </w:p>
    <w:p w:rsidR="00B711F7" w:rsidRPr="008F3561" w:rsidRDefault="00B711F7" w:rsidP="003D0FC8">
      <w:r w:rsidRPr="008F3561">
        <w:t>5.7.2. Не позднее дня, следующего за днем принятия решения, указанного в подпункте 5.7.1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711F7" w:rsidRPr="008F3561" w:rsidRDefault="00B711F7" w:rsidP="003D0FC8">
      <w:r w:rsidRPr="008F3561">
        <w:t>5.7.3. Основанием для отказа в удовлетворении жалобы являются:</w:t>
      </w:r>
    </w:p>
    <w:p w:rsidR="00B711F7" w:rsidRPr="008F3561" w:rsidRDefault="00B711F7" w:rsidP="003D0FC8">
      <w:r w:rsidRPr="008F3561">
        <w:t>а) наличие вступившего в законную силу решения суда, арбитражного суда по жалобе о том же предмете и по тем же основаниям;</w:t>
      </w:r>
    </w:p>
    <w:p w:rsidR="00B711F7" w:rsidRPr="008F3561" w:rsidRDefault="00B711F7" w:rsidP="003D0FC8">
      <w:r w:rsidRPr="008F3561">
        <w:t>б) подача жалобы лицом, полномочия которого не подтверждены в порядке, установленном законодательством Российской Федерации;</w:t>
      </w:r>
    </w:p>
    <w:p w:rsidR="00B711F7" w:rsidRPr="008F3561" w:rsidRDefault="00B711F7" w:rsidP="003D0FC8">
      <w:r w:rsidRPr="008F3561">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B711F7" w:rsidRPr="008F3561" w:rsidRDefault="00B711F7" w:rsidP="003D0FC8">
      <w:r w:rsidRPr="008F3561">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711F7" w:rsidRPr="008F3561" w:rsidRDefault="00B711F7" w:rsidP="003D0FC8">
      <w:r w:rsidRPr="008F3561">
        <w:t>5.7.5. Жалоба остается без ответа в следующих случаях и порядке.</w:t>
      </w:r>
    </w:p>
    <w:p w:rsidR="00B711F7" w:rsidRPr="008F3561" w:rsidRDefault="00B711F7" w:rsidP="003D0FC8">
      <w:r w:rsidRPr="008F3561">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8F3561">
        <w:t xml:space="preserve"> в срок до 7 дней</w:t>
      </w:r>
      <w:r w:rsidRPr="008F3561">
        <w:t>.</w:t>
      </w:r>
    </w:p>
    <w:p w:rsidR="00B711F7" w:rsidRPr="008F3561" w:rsidRDefault="00B711F7" w:rsidP="003D0FC8">
      <w:r w:rsidRPr="008F3561">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B711F7" w:rsidRPr="008F3561" w:rsidRDefault="00B711F7" w:rsidP="003D0FC8">
      <w:bookmarkStart w:id="20" w:name="sub_1103"/>
      <w:r w:rsidRPr="008F3561">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20"/>
    </w:p>
    <w:p w:rsidR="00B711F7" w:rsidRPr="008F3561" w:rsidRDefault="00C8105D" w:rsidP="003D0FC8">
      <w:r>
        <w:t>5.7.5.4. В случае</w:t>
      </w:r>
      <w:r w:rsidR="00B711F7" w:rsidRPr="008F3561">
        <w:t xml:space="preserve"> если текст письменного обращения не поддается прочтени</w:t>
      </w:r>
      <w:r w:rsidR="00242807">
        <w:t>ю, ответ на обращение не дается</w:t>
      </w:r>
      <w:r w:rsidR="00B711F7" w:rsidRPr="008F3561">
        <w:t xml:space="preserve">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711F7" w:rsidRPr="008F3561" w:rsidRDefault="00242807" w:rsidP="003D0FC8">
      <w:r>
        <w:t>5.7.5.5. В случае</w:t>
      </w:r>
      <w:r w:rsidR="00B711F7" w:rsidRPr="008F3561">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t xml:space="preserve">глава </w:t>
      </w:r>
      <w:r w:rsidR="00D03490">
        <w:t>Львовского</w:t>
      </w:r>
      <w:r w:rsidR="00490F0B">
        <w:t xml:space="preserve"> </w:t>
      </w:r>
      <w:r>
        <w:t>сельского поселения</w:t>
      </w:r>
      <w:r w:rsidR="00B711F7" w:rsidRPr="008F3561">
        <w:t>,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B711F7" w:rsidRPr="008F3561" w:rsidRDefault="00B711F7" w:rsidP="003D0FC8">
      <w:bookmarkStart w:id="21" w:name="sub_1106"/>
      <w:r w:rsidRPr="008F3561">
        <w:t xml:space="preserve">5.7.5.6. В случае если ответ по существу поставленного в обращении вопроса не может быть дан без разглашения сведений, составляющих государственную или </w:t>
      </w:r>
      <w:r w:rsidRPr="008F3561">
        <w:lastRenderedPageBreak/>
        <w:t>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711F7" w:rsidRPr="008F3561" w:rsidRDefault="00B711F7" w:rsidP="003D0FC8">
      <w:bookmarkStart w:id="22" w:name="sub_1107"/>
      <w:bookmarkEnd w:id="21"/>
      <w:r w:rsidRPr="008F3561">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22"/>
    <w:p w:rsidR="00B711F7" w:rsidRPr="008F3561" w:rsidRDefault="00B711F7" w:rsidP="003D0FC8">
      <w:r w:rsidRPr="008F3561">
        <w:t xml:space="preserve">Подраздел 5.8. </w:t>
      </w:r>
      <w:r w:rsidR="00A2633E" w:rsidRPr="008F3561">
        <w:t>Порядок информирования заявителя о результатах рассмотрения жалобы</w:t>
      </w:r>
    </w:p>
    <w:p w:rsidR="00B711F7" w:rsidRPr="008F3561" w:rsidRDefault="00A2633E" w:rsidP="003D0FC8">
      <w:r>
        <w:t xml:space="preserve">5.8.1. </w:t>
      </w:r>
      <w:r w:rsidR="00B711F7" w:rsidRPr="008F3561">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5764F9" w:rsidRPr="008F3561" w:rsidRDefault="005764F9" w:rsidP="003D0FC8">
      <w:r w:rsidRPr="008F3561">
        <w:t xml:space="preserve">Подраздел 5.9. </w:t>
      </w:r>
      <w:r w:rsidR="00A2633E" w:rsidRPr="008F3561">
        <w:t>Порядок обжалования решения по жалобе</w:t>
      </w:r>
    </w:p>
    <w:p w:rsidR="005764F9" w:rsidRPr="008F3561" w:rsidRDefault="005764F9" w:rsidP="003D0FC8">
      <w:r w:rsidRPr="008F3561">
        <w:t>5.9.</w:t>
      </w:r>
      <w:r w:rsidR="00274A9B">
        <w:t>1.</w:t>
      </w:r>
      <w:r w:rsidRPr="008F3561">
        <w:t xml:space="preserve"> Заявители вправе обжаловать решения, принятые в ходе предоставления </w:t>
      </w:r>
      <w:r w:rsidR="00E268E8" w:rsidRPr="008F3561">
        <w:t>муниципальной</w:t>
      </w:r>
      <w:r w:rsidRPr="008F3561">
        <w:t xml:space="preserve">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5764F9" w:rsidRPr="008F3561" w:rsidRDefault="005764F9" w:rsidP="003D0FC8">
      <w:r w:rsidRPr="008F3561">
        <w:t xml:space="preserve">Подраздел 5.10. </w:t>
      </w:r>
      <w:r w:rsidR="00A2633E" w:rsidRPr="008F3561">
        <w:t>Право заявителя на получение информации и документов, необходимых для обоснования и рассмотрения жалобы</w:t>
      </w:r>
    </w:p>
    <w:p w:rsidR="005764F9" w:rsidRPr="008F3561" w:rsidRDefault="00274A9B" w:rsidP="003D0FC8">
      <w:r>
        <w:t xml:space="preserve">5.10.1. </w:t>
      </w:r>
      <w:r w:rsidR="005764F9" w:rsidRPr="008F3561">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764F9" w:rsidRPr="008F3561" w:rsidRDefault="005764F9" w:rsidP="003D0FC8">
      <w:bookmarkStart w:id="23" w:name="P316"/>
      <w:bookmarkEnd w:id="23"/>
      <w:r w:rsidRPr="008F3561">
        <w:t xml:space="preserve">Подраздел 5.11. </w:t>
      </w:r>
      <w:r w:rsidR="00274A9B" w:rsidRPr="008F3561">
        <w:t>Способы информирования заявителей о порядке подачи и рассмотрения жалобы</w:t>
      </w:r>
    </w:p>
    <w:p w:rsidR="005764F9" w:rsidRPr="008F3561" w:rsidRDefault="00274A9B" w:rsidP="003D0FC8">
      <w:pPr>
        <w:rPr>
          <w:spacing w:val="-4"/>
        </w:rPr>
      </w:pPr>
      <w:r>
        <w:rPr>
          <w:spacing w:val="-4"/>
        </w:rPr>
        <w:t xml:space="preserve">5.11.1. </w:t>
      </w:r>
      <w:r w:rsidR="005764F9" w:rsidRPr="008F3561">
        <w:rPr>
          <w:spacing w:val="-4"/>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005764F9" w:rsidRPr="008F3561">
        <w:t>уполномоченного органа</w:t>
      </w:r>
      <w:r w:rsidR="005764F9" w:rsidRPr="008F3561">
        <w:rPr>
          <w:spacing w:val="-4"/>
        </w:rPr>
        <w:t>, н</w:t>
      </w:r>
      <w:r w:rsidR="005764F9" w:rsidRPr="008F3561">
        <w:t>а едином портале государственных и муниципальных услуг</w:t>
      </w:r>
      <w:r w:rsidR="005764F9" w:rsidRPr="008F3561">
        <w:rPr>
          <w:spacing w:val="-4"/>
        </w:rPr>
        <w:t>.</w:t>
      </w:r>
    </w:p>
    <w:p w:rsidR="005764F9" w:rsidRPr="008F3561" w:rsidRDefault="005764F9" w:rsidP="003D0FC8"/>
    <w:p w:rsidR="005764F9" w:rsidRDefault="005764F9" w:rsidP="003D0FC8"/>
    <w:p w:rsidR="003D0FC8" w:rsidRDefault="00274A9B" w:rsidP="003D0FC8">
      <w:r>
        <w:t xml:space="preserve">Начальник </w:t>
      </w:r>
    </w:p>
    <w:p w:rsidR="003D0FC8" w:rsidRDefault="00274A9B" w:rsidP="003D0FC8">
      <w:r>
        <w:t>общего отдела</w:t>
      </w:r>
      <w:r w:rsidR="00490F0B">
        <w:tab/>
      </w:r>
      <w:r w:rsidR="00490F0B">
        <w:tab/>
      </w:r>
      <w:r w:rsidR="00490F0B">
        <w:tab/>
      </w:r>
      <w:r w:rsidR="00490F0B">
        <w:tab/>
      </w:r>
      <w:r w:rsidR="00490F0B">
        <w:tab/>
      </w:r>
      <w:r w:rsidR="00490F0B">
        <w:tab/>
      </w:r>
      <w:r w:rsidR="00BD012D">
        <w:t xml:space="preserve"> </w:t>
      </w:r>
    </w:p>
    <w:p w:rsidR="00274A9B" w:rsidRPr="008F3561" w:rsidRDefault="00490F0B" w:rsidP="003D0FC8">
      <w:r>
        <w:t>Н.Н. Васильева</w:t>
      </w:r>
    </w:p>
    <w:p w:rsidR="00D36891" w:rsidRDefault="00D36891" w:rsidP="003D0FC8"/>
    <w:p w:rsidR="003D0FC8" w:rsidRPr="00357EC4" w:rsidRDefault="003D0FC8" w:rsidP="003D0FC8"/>
    <w:p w:rsidR="00F7485D" w:rsidRPr="00CB6AAE" w:rsidRDefault="00CB6AAE" w:rsidP="003D0FC8">
      <w:r>
        <w:t>П</w:t>
      </w:r>
      <w:r w:rsidR="003D0FC8">
        <w:t>риложение</w:t>
      </w:r>
      <w:r>
        <w:t xml:space="preserve"> </w:t>
      </w:r>
      <w:r w:rsidR="00F7485D" w:rsidRPr="00CB6AAE">
        <w:t>№ 1</w:t>
      </w:r>
    </w:p>
    <w:p w:rsidR="00F7485D" w:rsidRPr="00CB6AAE" w:rsidRDefault="00F7485D" w:rsidP="003D0FC8">
      <w:r w:rsidRPr="00CB6AAE">
        <w:t xml:space="preserve">к </w:t>
      </w:r>
      <w:r w:rsidR="007715BB" w:rsidRPr="00CB6AAE">
        <w:t>а</w:t>
      </w:r>
      <w:r w:rsidRPr="00CB6AAE">
        <w:t xml:space="preserve">дминистративному регламенту предоставления муниципальной услуги </w:t>
      </w:r>
      <w:r w:rsidR="00CB6AAE" w:rsidRPr="00CB6AAE">
        <w:t>"</w:t>
      </w:r>
      <w:r w:rsidRPr="00CB6AAE">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00CB6AAE" w:rsidRPr="00CB6AAE">
        <w:t>"</w:t>
      </w:r>
    </w:p>
    <w:p w:rsidR="00F7485D" w:rsidRDefault="00F7485D" w:rsidP="003D0FC8"/>
    <w:p w:rsidR="00F7485D" w:rsidRDefault="00F7485D" w:rsidP="003D0FC8"/>
    <w:p w:rsidR="00F7485D" w:rsidRDefault="00F7485D" w:rsidP="003D0FC8">
      <w:r w:rsidRPr="000D3D4F">
        <w:t>О</w:t>
      </w:r>
      <w:r w:rsidR="003D0FC8">
        <w:t>бразец</w:t>
      </w:r>
    </w:p>
    <w:p w:rsidR="00F7485D" w:rsidRDefault="00F7485D" w:rsidP="003D0FC8"/>
    <w:p w:rsidR="00F7485D" w:rsidRDefault="00CB6AAE" w:rsidP="003D0FC8">
      <w:r>
        <w:t xml:space="preserve">Главе </w:t>
      </w:r>
      <w:r w:rsidR="00D03490">
        <w:t>Львовского</w:t>
      </w:r>
      <w:r w:rsidR="00490F0B">
        <w:t xml:space="preserve"> </w:t>
      </w:r>
      <w:r>
        <w:t>сельского поселения</w:t>
      </w:r>
    </w:p>
    <w:p w:rsidR="00F7485D" w:rsidRDefault="00F7485D" w:rsidP="003D0FC8">
      <w:r>
        <w:t>П</w:t>
      </w:r>
      <w:r w:rsidRPr="00C43D8F">
        <w:t>.</w:t>
      </w:r>
      <w:r>
        <w:t>И</w:t>
      </w:r>
      <w:r w:rsidRPr="00C43D8F">
        <w:t>. Степанову</w:t>
      </w:r>
    </w:p>
    <w:p w:rsidR="00F7485D" w:rsidRPr="004F47A9" w:rsidRDefault="00044382" w:rsidP="003D0FC8">
      <w:r>
        <w:t xml:space="preserve">от </w:t>
      </w:r>
      <w:r w:rsidR="00F7485D" w:rsidRPr="004F47A9">
        <w:t xml:space="preserve">Ивановой Марии Сергеевны, </w:t>
      </w:r>
    </w:p>
    <w:p w:rsidR="00F7485D" w:rsidRDefault="00F7485D" w:rsidP="003D0FC8">
      <w:r w:rsidRPr="004F47A9">
        <w:t>проживающей по адресу:</w:t>
      </w:r>
    </w:p>
    <w:p w:rsidR="00F7485D" w:rsidRPr="00DE02B9" w:rsidRDefault="00044382" w:rsidP="003D0FC8">
      <w:pPr>
        <w:rPr>
          <w:sz w:val="20"/>
          <w:szCs w:val="20"/>
        </w:rPr>
      </w:pPr>
      <w:r>
        <w:t>353240, Краснодарский край,</w:t>
      </w:r>
    </w:p>
    <w:p w:rsidR="00F7485D" w:rsidRPr="0075786C" w:rsidRDefault="00490F0B" w:rsidP="003D0FC8">
      <w:r>
        <w:t xml:space="preserve">с. </w:t>
      </w:r>
      <w:r w:rsidR="00044382" w:rsidRPr="0075786C">
        <w:t xml:space="preserve"> </w:t>
      </w:r>
      <w:r>
        <w:t>Львовское</w:t>
      </w:r>
      <w:r w:rsidR="0075786C">
        <w:t>,</w:t>
      </w:r>
    </w:p>
    <w:p w:rsidR="00F7485D" w:rsidRDefault="00F7485D" w:rsidP="003D0FC8">
      <w:pPr>
        <w:rPr>
          <w:u w:val="single"/>
        </w:rPr>
      </w:pPr>
      <w:r w:rsidRPr="00044382">
        <w:lastRenderedPageBreak/>
        <w:t>ул. Красная, д. 135, кв. 15</w:t>
      </w:r>
      <w:r w:rsidRPr="00044382">
        <w:rPr>
          <w:color w:val="FFFFFF" w:themeColor="background1"/>
          <w:u w:val="single"/>
        </w:rPr>
        <w:t xml:space="preserve"> </w:t>
      </w:r>
    </w:p>
    <w:p w:rsidR="00F7485D" w:rsidRDefault="00F7485D" w:rsidP="003D0FC8">
      <w:pPr>
        <w:rPr>
          <w:u w:val="single"/>
        </w:rPr>
      </w:pPr>
    </w:p>
    <w:p w:rsidR="00490F0B" w:rsidRDefault="00490F0B" w:rsidP="003D0FC8"/>
    <w:p w:rsidR="00F7485D" w:rsidRPr="00BF148D" w:rsidRDefault="00E81B52" w:rsidP="003D0FC8">
      <w:r>
        <w:t>Запрос</w:t>
      </w:r>
    </w:p>
    <w:p w:rsidR="00F7485D" w:rsidRPr="00BF148D" w:rsidRDefault="00F7485D" w:rsidP="003D0FC8">
      <w:r w:rsidRPr="00BF148D">
        <w:t xml:space="preserve">о предоставлении </w:t>
      </w:r>
      <w:r>
        <w:t>муниципальной</w:t>
      </w:r>
      <w:r w:rsidRPr="00BF148D">
        <w:t xml:space="preserve"> услуги</w:t>
      </w:r>
    </w:p>
    <w:p w:rsidR="00F7485D" w:rsidRPr="00DE02B9" w:rsidRDefault="00E81B52" w:rsidP="003D0FC8">
      <w:r>
        <w:t>"</w:t>
      </w:r>
      <w:r w:rsidR="00F7485D" w:rsidRPr="00DE02B9">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t>"</w:t>
      </w:r>
    </w:p>
    <w:p w:rsidR="00F7485D" w:rsidRPr="00BF148D" w:rsidRDefault="00F7485D" w:rsidP="003D0FC8"/>
    <w:p w:rsidR="00F7485D" w:rsidRPr="00A2591D" w:rsidRDefault="00F7485D" w:rsidP="003D0FC8">
      <w:pPr>
        <w:rPr>
          <w:u w:val="single"/>
        </w:rPr>
      </w:pPr>
      <w:r w:rsidRPr="00BF148D">
        <w:t xml:space="preserve">Прошу </w:t>
      </w:r>
      <w:r>
        <w:t>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w:t>
      </w:r>
      <w:r w:rsidRPr="007D2942">
        <w:t xml:space="preserve"> </w:t>
      </w:r>
      <w:r w:rsidRPr="00E20867">
        <w:rPr>
          <w:u w:val="single"/>
        </w:rPr>
        <w:t>Ивановой М.С.</w:t>
      </w:r>
      <w:r w:rsidRPr="007D2942">
        <w:t xml:space="preserve">, </w:t>
      </w:r>
      <w:r>
        <w:t xml:space="preserve">работодателем – физическим лицом, не являющимся индивидуальным предпринимателем, и работником </w:t>
      </w:r>
      <w:r w:rsidRPr="00E20867">
        <w:rPr>
          <w:u w:val="single"/>
        </w:rPr>
        <w:t>Петровой Натальей Алексеевной</w:t>
      </w:r>
      <w:r w:rsidRPr="00974E44">
        <w:t>.</w:t>
      </w:r>
    </w:p>
    <w:p w:rsidR="00F7485D" w:rsidRDefault="00F7485D" w:rsidP="003D0FC8">
      <w:r>
        <w:t>Трудовой договор в трех подлинных экземплярах прилагаю.</w:t>
      </w:r>
    </w:p>
    <w:p w:rsidR="00F7485D" w:rsidRDefault="00F7485D" w:rsidP="003D0FC8"/>
    <w:p w:rsidR="00F7485D" w:rsidRDefault="00F7485D" w:rsidP="003D0FC8"/>
    <w:p w:rsidR="00F7485D" w:rsidRDefault="00F7485D" w:rsidP="003D0FC8"/>
    <w:p w:rsidR="00F7485D" w:rsidRDefault="00F7485D" w:rsidP="003D0FC8">
      <w:r>
        <w:t>________________      ____________________          ______________________</w:t>
      </w:r>
    </w:p>
    <w:p w:rsidR="00F7485D" w:rsidRPr="00E81B52" w:rsidRDefault="00F7485D" w:rsidP="003D0FC8">
      <w:r w:rsidRPr="00E81B52">
        <w:t>дата</w:t>
      </w:r>
      <w:r w:rsidRPr="00E81B52">
        <w:tab/>
      </w:r>
      <w:r w:rsidRPr="00E81B52">
        <w:tab/>
      </w:r>
      <w:r w:rsidRPr="00E81B52">
        <w:tab/>
      </w:r>
      <w:r w:rsidRPr="00E81B52">
        <w:tab/>
        <w:t>подпись</w:t>
      </w:r>
      <w:r w:rsidRPr="00E81B52">
        <w:tab/>
      </w:r>
      <w:r w:rsidRPr="00E81B52">
        <w:tab/>
      </w:r>
      <w:r w:rsidRPr="00E81B52">
        <w:tab/>
      </w:r>
      <w:r w:rsidR="00FA4A8C">
        <w:tab/>
      </w:r>
      <w:r w:rsidRPr="00E81B52">
        <w:t>расшифровка подписи</w:t>
      </w: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Default="00FA4A8C" w:rsidP="003D0FC8">
      <w:pPr>
        <w:rPr>
          <w:u w:val="single"/>
        </w:rPr>
      </w:pPr>
    </w:p>
    <w:p w:rsidR="00FA4A8C" w:rsidRPr="00CB6AAE" w:rsidRDefault="00FA4A8C" w:rsidP="003D0FC8">
      <w:r>
        <w:t>П</w:t>
      </w:r>
      <w:r w:rsidR="003D0FC8">
        <w:t>риложение</w:t>
      </w:r>
      <w:r>
        <w:t xml:space="preserve"> </w:t>
      </w:r>
      <w:r w:rsidRPr="00CB6AAE">
        <w:t xml:space="preserve">№ </w:t>
      </w:r>
      <w:r w:rsidR="007B62A0">
        <w:t>2</w:t>
      </w:r>
    </w:p>
    <w:p w:rsidR="00F7485D" w:rsidRDefault="00FA4A8C"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F7485D" w:rsidRDefault="00F7485D" w:rsidP="003D0FC8"/>
    <w:p w:rsidR="00F7485D" w:rsidRDefault="00F7485D" w:rsidP="003D0FC8"/>
    <w:p w:rsidR="00F7485D" w:rsidRDefault="00F7485D" w:rsidP="003D0FC8">
      <w:r w:rsidRPr="000D3D4F">
        <w:t>О</w:t>
      </w:r>
      <w:r w:rsidR="003D0FC8">
        <w:t>бразец</w:t>
      </w:r>
    </w:p>
    <w:p w:rsidR="00F7485D" w:rsidRDefault="00F7485D" w:rsidP="003D0FC8"/>
    <w:p w:rsidR="00F7485D" w:rsidRDefault="00C50BC7" w:rsidP="003D0FC8">
      <w:pPr>
        <w:rPr>
          <w:sz w:val="20"/>
          <w:szCs w:val="20"/>
        </w:rPr>
      </w:pPr>
      <w:r>
        <w:t xml:space="preserve">Главе </w:t>
      </w:r>
      <w:r w:rsidR="00D03490">
        <w:t>Львовского</w:t>
      </w:r>
      <w:r w:rsidR="003D0FC8">
        <w:t xml:space="preserve"> </w:t>
      </w:r>
      <w:r>
        <w:t>сельского поселения</w:t>
      </w:r>
    </w:p>
    <w:p w:rsidR="00F7485D" w:rsidRDefault="00F7485D" w:rsidP="003D0FC8">
      <w:r>
        <w:t>П</w:t>
      </w:r>
      <w:r w:rsidRPr="00C43D8F">
        <w:t>.</w:t>
      </w:r>
      <w:r>
        <w:t>И</w:t>
      </w:r>
      <w:r w:rsidRPr="00C43D8F">
        <w:t>. Степанову</w:t>
      </w:r>
    </w:p>
    <w:p w:rsidR="00F7485D" w:rsidRPr="004F47A9" w:rsidRDefault="00C50BC7" w:rsidP="003D0FC8">
      <w:r>
        <w:t xml:space="preserve">от </w:t>
      </w:r>
      <w:r w:rsidR="00F7485D" w:rsidRPr="004F47A9">
        <w:t xml:space="preserve">Ивановой Марии Сергеевны, </w:t>
      </w:r>
    </w:p>
    <w:p w:rsidR="00F7485D" w:rsidRDefault="00F7485D" w:rsidP="003D0FC8">
      <w:r w:rsidRPr="004F47A9">
        <w:t>проживающей по адресу:</w:t>
      </w:r>
    </w:p>
    <w:p w:rsidR="00C50BC7" w:rsidRDefault="00C50BC7" w:rsidP="003D0FC8">
      <w:r>
        <w:t>353240, Краснодарский край,</w:t>
      </w:r>
    </w:p>
    <w:p w:rsidR="00C50BC7" w:rsidRDefault="00490F0B" w:rsidP="003D0FC8">
      <w:r>
        <w:t>с. Львовское</w:t>
      </w:r>
      <w:r w:rsidR="0075786C">
        <w:t>,</w:t>
      </w:r>
    </w:p>
    <w:p w:rsidR="00F7485D" w:rsidRPr="00C50BC7" w:rsidRDefault="00F7485D" w:rsidP="003D0FC8">
      <w:r w:rsidRPr="00C50BC7">
        <w:t xml:space="preserve">ул. Красная, д. 135, кв. 15 </w:t>
      </w:r>
    </w:p>
    <w:p w:rsidR="00F7485D" w:rsidRDefault="00F7485D" w:rsidP="003D0FC8">
      <w:pPr>
        <w:rPr>
          <w:u w:val="single"/>
        </w:rPr>
      </w:pPr>
    </w:p>
    <w:p w:rsidR="00F7485D" w:rsidRDefault="00F7485D" w:rsidP="003D0FC8">
      <w:pPr>
        <w:rPr>
          <w:u w:val="single"/>
        </w:rPr>
      </w:pPr>
    </w:p>
    <w:p w:rsidR="00F7485D" w:rsidRPr="00BF148D" w:rsidRDefault="0075786C" w:rsidP="003D0FC8">
      <w:r>
        <w:t>Запрос</w:t>
      </w:r>
    </w:p>
    <w:p w:rsidR="00F7485D" w:rsidRPr="00BF148D" w:rsidRDefault="00F7485D" w:rsidP="003D0FC8">
      <w:r w:rsidRPr="00BF148D">
        <w:t xml:space="preserve">о предоставлении </w:t>
      </w:r>
      <w:r>
        <w:t>муниципальной</w:t>
      </w:r>
      <w:r w:rsidRPr="00BF148D">
        <w:t xml:space="preserve"> услуги</w:t>
      </w:r>
    </w:p>
    <w:p w:rsidR="00F7485D" w:rsidRPr="00DE02B9" w:rsidRDefault="0075786C" w:rsidP="003D0FC8">
      <w:r>
        <w:t>"</w:t>
      </w:r>
      <w:r w:rsidR="00F7485D" w:rsidRPr="00DE02B9">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t>"</w:t>
      </w:r>
    </w:p>
    <w:p w:rsidR="00F7485D" w:rsidRPr="00BF148D" w:rsidRDefault="00F7485D" w:rsidP="003D0FC8"/>
    <w:p w:rsidR="00F7485D" w:rsidRPr="00343FC7" w:rsidRDefault="00F7485D" w:rsidP="003D0FC8">
      <w:pPr>
        <w:rPr>
          <w:u w:val="single"/>
        </w:rPr>
      </w:pPr>
      <w:r w:rsidRPr="00BF148D">
        <w:lastRenderedPageBreak/>
        <w:t xml:space="preserve">Прошу </w:t>
      </w:r>
      <w:r>
        <w:t>провести в соответствии с частью третьей статьи 307 Трудового кодекса Российской Федерации уведомительную регистрацию факта прекращения трудового договора между мной</w:t>
      </w:r>
      <w:r w:rsidRPr="007A1F8A">
        <w:t xml:space="preserve">, </w:t>
      </w:r>
      <w:r w:rsidRPr="00E20867">
        <w:rPr>
          <w:u w:val="single"/>
        </w:rPr>
        <w:t>Ивановой М.С</w:t>
      </w:r>
      <w:r w:rsidR="007A1F8A" w:rsidRPr="00E20867">
        <w:rPr>
          <w:u w:val="single"/>
        </w:rPr>
        <w:t>.</w:t>
      </w:r>
      <w:r w:rsidR="007A1F8A" w:rsidRPr="007A1F8A">
        <w:t>,</w:t>
      </w:r>
      <w:r w:rsidR="007A1F8A">
        <w:t xml:space="preserve"> </w:t>
      </w:r>
      <w:r>
        <w:t xml:space="preserve">работодателем – физическим лицом, не являющимся индивидуальным предпринимателем, и работником </w:t>
      </w:r>
      <w:r w:rsidRPr="00E20867">
        <w:rPr>
          <w:u w:val="single"/>
        </w:rPr>
        <w:t>Петровой Натальей Алексеевной</w:t>
      </w:r>
      <w:r w:rsidRPr="007A1F8A">
        <w:t>.</w:t>
      </w:r>
    </w:p>
    <w:p w:rsidR="00F7485D" w:rsidRDefault="00F7485D" w:rsidP="003D0FC8">
      <w:r>
        <w:t>Трудовой договор в двух подлинных экземплярах прилагаю.</w:t>
      </w:r>
    </w:p>
    <w:p w:rsidR="00F7485D" w:rsidRDefault="00F7485D" w:rsidP="003D0FC8"/>
    <w:p w:rsidR="00F7485D" w:rsidRDefault="00F7485D" w:rsidP="003D0FC8"/>
    <w:p w:rsidR="00F7485D" w:rsidRDefault="00F7485D" w:rsidP="003D0FC8"/>
    <w:p w:rsidR="00F7485D" w:rsidRDefault="00F7485D" w:rsidP="003D0FC8">
      <w:r>
        <w:t>________________      ____________________          ______________________</w:t>
      </w:r>
    </w:p>
    <w:p w:rsidR="00F7485D" w:rsidRPr="0075786C" w:rsidRDefault="00F7485D" w:rsidP="003D0FC8">
      <w:r w:rsidRPr="0075786C">
        <w:t>дата</w:t>
      </w:r>
      <w:r w:rsidRPr="0075786C">
        <w:tab/>
      </w:r>
      <w:r w:rsidRPr="0075786C">
        <w:tab/>
      </w:r>
      <w:r w:rsidRPr="0075786C">
        <w:tab/>
      </w:r>
      <w:r w:rsidRPr="0075786C">
        <w:tab/>
        <w:t>подпись</w:t>
      </w:r>
      <w:r w:rsidRPr="0075786C">
        <w:tab/>
      </w:r>
      <w:r w:rsidRPr="0075786C">
        <w:tab/>
      </w:r>
      <w:r w:rsidRPr="0075786C">
        <w:tab/>
      </w:r>
      <w:r w:rsidRPr="0075786C">
        <w:tab/>
        <w:t>расшифровка подписи</w:t>
      </w:r>
    </w:p>
    <w:p w:rsidR="007B62A0" w:rsidRDefault="007B62A0" w:rsidP="003D0FC8">
      <w:pPr>
        <w:rPr>
          <w:u w:val="single"/>
        </w:rPr>
      </w:pPr>
    </w:p>
    <w:p w:rsidR="007B62A0" w:rsidRDefault="007B62A0" w:rsidP="003D0FC8">
      <w:pPr>
        <w:rPr>
          <w:u w:val="single"/>
        </w:rPr>
      </w:pPr>
    </w:p>
    <w:p w:rsidR="003D0FC8" w:rsidRDefault="003D0FC8" w:rsidP="003D0FC8">
      <w:pPr>
        <w:rPr>
          <w:u w:val="single"/>
        </w:rPr>
      </w:pPr>
    </w:p>
    <w:p w:rsidR="007B62A0" w:rsidRPr="00CB6AAE" w:rsidRDefault="007B62A0" w:rsidP="003D0FC8">
      <w:r>
        <w:t>П</w:t>
      </w:r>
      <w:r w:rsidR="003D0FC8">
        <w:t>риложение</w:t>
      </w:r>
      <w:r>
        <w:t xml:space="preserve"> </w:t>
      </w:r>
      <w:r w:rsidRPr="00CB6AAE">
        <w:t xml:space="preserve">№ </w:t>
      </w:r>
      <w:r>
        <w:t>3</w:t>
      </w:r>
    </w:p>
    <w:p w:rsidR="00F7485D" w:rsidRDefault="007B62A0"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7B62A0" w:rsidRDefault="007B62A0" w:rsidP="003D0FC8"/>
    <w:p w:rsidR="007B62A0" w:rsidRDefault="007B62A0" w:rsidP="003D0FC8"/>
    <w:p w:rsidR="003D0FC8" w:rsidRDefault="003D0FC8" w:rsidP="003D0FC8"/>
    <w:p w:rsidR="00F7485D" w:rsidRDefault="00F7485D" w:rsidP="003D0FC8">
      <w:r w:rsidRPr="000D3D4F">
        <w:t>О</w:t>
      </w:r>
      <w:r w:rsidR="003D0FC8">
        <w:t>бразец</w:t>
      </w:r>
    </w:p>
    <w:p w:rsidR="00F7485D" w:rsidRDefault="00F7485D" w:rsidP="003D0FC8"/>
    <w:p w:rsidR="00F7485D" w:rsidRDefault="007B62A0" w:rsidP="003D0FC8">
      <w:pPr>
        <w:rPr>
          <w:sz w:val="20"/>
          <w:szCs w:val="20"/>
        </w:rPr>
      </w:pPr>
      <w:r>
        <w:t xml:space="preserve">Главе </w:t>
      </w:r>
      <w:r w:rsidR="00D03490">
        <w:t>Львовского</w:t>
      </w:r>
      <w:r w:rsidR="00490F0B">
        <w:t xml:space="preserve"> </w:t>
      </w:r>
      <w:r>
        <w:t>сельского поселения</w:t>
      </w:r>
    </w:p>
    <w:p w:rsidR="00F7485D" w:rsidRDefault="00F7485D" w:rsidP="003D0FC8">
      <w:r>
        <w:t>П</w:t>
      </w:r>
      <w:r w:rsidRPr="00C43D8F">
        <w:t>.</w:t>
      </w:r>
      <w:r>
        <w:t>И</w:t>
      </w:r>
      <w:r w:rsidRPr="00C43D8F">
        <w:t>. Степанову</w:t>
      </w:r>
    </w:p>
    <w:p w:rsidR="00F7485D" w:rsidRDefault="00F7485D" w:rsidP="003D0FC8"/>
    <w:p w:rsidR="00F7485D" w:rsidRPr="004F47A9" w:rsidRDefault="007B62A0" w:rsidP="003D0FC8">
      <w:r>
        <w:t xml:space="preserve">от </w:t>
      </w:r>
      <w:r w:rsidR="00F7485D">
        <w:t>Петровой Натальи Алексеевны</w:t>
      </w:r>
      <w:r w:rsidR="00F7485D" w:rsidRPr="004F47A9">
        <w:t xml:space="preserve">, </w:t>
      </w:r>
    </w:p>
    <w:p w:rsidR="00F7485D" w:rsidRDefault="00F7485D" w:rsidP="003D0FC8">
      <w:r w:rsidRPr="004F47A9">
        <w:t>проживающей по адресу:</w:t>
      </w:r>
    </w:p>
    <w:p w:rsidR="00F7485D" w:rsidRDefault="00976CAD" w:rsidP="003D0FC8">
      <w:r w:rsidRPr="00976CAD">
        <w:t>353240,</w:t>
      </w:r>
      <w:r>
        <w:t xml:space="preserve"> Краснодарский край,</w:t>
      </w:r>
    </w:p>
    <w:p w:rsidR="00976CAD" w:rsidRDefault="00490F0B" w:rsidP="003D0FC8">
      <w:r>
        <w:t>с. Львовское</w:t>
      </w:r>
      <w:r w:rsidR="00976CAD">
        <w:t>,</w:t>
      </w:r>
    </w:p>
    <w:p w:rsidR="00976CAD" w:rsidRPr="00976CAD" w:rsidRDefault="00976CAD" w:rsidP="003D0FC8">
      <w:r>
        <w:t>ул. Лермонтова, 152</w:t>
      </w:r>
    </w:p>
    <w:p w:rsidR="00F7485D" w:rsidRDefault="00F7485D" w:rsidP="003D0FC8">
      <w:pPr>
        <w:rPr>
          <w:u w:val="single"/>
        </w:rPr>
      </w:pPr>
    </w:p>
    <w:p w:rsidR="00F7485D" w:rsidRDefault="00F7485D" w:rsidP="003D0FC8">
      <w:pPr>
        <w:rPr>
          <w:u w:val="single"/>
        </w:rPr>
      </w:pPr>
    </w:p>
    <w:p w:rsidR="003D0FC8" w:rsidRDefault="003D0FC8" w:rsidP="003D0FC8">
      <w:pPr>
        <w:rPr>
          <w:u w:val="single"/>
        </w:rPr>
      </w:pPr>
    </w:p>
    <w:p w:rsidR="00F7485D" w:rsidRPr="00BF148D" w:rsidRDefault="00976CAD" w:rsidP="003D0FC8">
      <w:r>
        <w:t>Запрос</w:t>
      </w:r>
    </w:p>
    <w:p w:rsidR="00F7485D" w:rsidRPr="00BF148D" w:rsidRDefault="00F7485D" w:rsidP="003D0FC8">
      <w:r w:rsidRPr="00BF148D">
        <w:t xml:space="preserve">о предоставлении </w:t>
      </w:r>
      <w:r>
        <w:t>муниципальной</w:t>
      </w:r>
      <w:r w:rsidRPr="00BF148D">
        <w:t xml:space="preserve"> услуги</w:t>
      </w:r>
    </w:p>
    <w:p w:rsidR="00F7485D" w:rsidRPr="00DE02B9" w:rsidRDefault="00976CAD" w:rsidP="003D0FC8">
      <w:r>
        <w:t>"</w:t>
      </w:r>
      <w:r w:rsidR="00F7485D" w:rsidRPr="00DE02B9">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t>"</w:t>
      </w:r>
    </w:p>
    <w:p w:rsidR="00F7485D" w:rsidRPr="00BF148D" w:rsidRDefault="00F7485D" w:rsidP="003D0FC8"/>
    <w:p w:rsidR="00F7485D" w:rsidRDefault="00F7485D" w:rsidP="003D0FC8">
      <w:r w:rsidRPr="00BF148D">
        <w:t xml:space="preserve">Прошу </w:t>
      </w:r>
      <w:r>
        <w:t xml:space="preserve">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w:t>
      </w:r>
      <w:r w:rsidRPr="00E20867">
        <w:rPr>
          <w:u w:val="single"/>
        </w:rPr>
        <w:t xml:space="preserve">Петровой </w:t>
      </w:r>
      <w:r w:rsidR="008B606D" w:rsidRPr="00E20867">
        <w:rPr>
          <w:u w:val="single"/>
        </w:rPr>
        <w:t>Н.А.</w:t>
      </w:r>
      <w:r>
        <w:t xml:space="preserve"> и работодателем - физическим лицом, не являющимся индивидуальным предпринимателем, </w:t>
      </w:r>
      <w:r w:rsidRPr="00E20867">
        <w:rPr>
          <w:u w:val="single"/>
        </w:rPr>
        <w:t xml:space="preserve">Ивановой </w:t>
      </w:r>
      <w:r w:rsidR="008B606D" w:rsidRPr="00E20867">
        <w:rPr>
          <w:u w:val="single"/>
        </w:rPr>
        <w:t>Марией Сергеевной</w:t>
      </w:r>
      <w:r>
        <w:t xml:space="preserve"> в связи (</w:t>
      </w:r>
      <w:r w:rsidR="00053E31">
        <w:t>нужное подчеркнуть</w:t>
      </w:r>
      <w:r>
        <w:t>):</w:t>
      </w:r>
    </w:p>
    <w:p w:rsidR="00F7485D" w:rsidRDefault="00F7485D" w:rsidP="003D0FC8">
      <w:r>
        <w:t xml:space="preserve">со </w:t>
      </w:r>
      <w:r w:rsidRPr="007F52E3">
        <w:t>смерт</w:t>
      </w:r>
      <w:r>
        <w:t>ью</w:t>
      </w:r>
      <w:r w:rsidRPr="007F52E3">
        <w:t xml:space="preserve"> работодателя</w:t>
      </w:r>
      <w:r>
        <w:t>;</w:t>
      </w:r>
    </w:p>
    <w:p w:rsidR="00F7485D" w:rsidRDefault="00F7485D" w:rsidP="003D0FC8">
      <w:r>
        <w:t xml:space="preserve">с </w:t>
      </w:r>
      <w:r w:rsidRPr="007F52E3">
        <w:t>отсутстви</w:t>
      </w:r>
      <w:r>
        <w:t>ем</w:t>
      </w:r>
      <w:r w:rsidRPr="007F52E3">
        <w:t xml:space="preserve"> сведений о месте пребывания </w:t>
      </w:r>
      <w:r>
        <w:t xml:space="preserve">работодателя </w:t>
      </w:r>
      <w:r w:rsidRPr="007F52E3">
        <w:t>в течение двух месяцев</w:t>
      </w:r>
      <w:r>
        <w:t>;</w:t>
      </w:r>
    </w:p>
    <w:p w:rsidR="00F7485D" w:rsidRDefault="00F7485D" w:rsidP="003D0FC8">
      <w:r>
        <w:t>с __________________________________</w:t>
      </w:r>
      <w:r w:rsidR="00053E31">
        <w:t>____</w:t>
      </w:r>
      <w:r>
        <w:t xml:space="preserve">_______________________ </w:t>
      </w:r>
    </w:p>
    <w:p w:rsidR="00053E31" w:rsidRDefault="00F7485D" w:rsidP="003D0FC8">
      <w:r w:rsidRPr="00053E31">
        <w:t xml:space="preserve">(иным случаем, не позволяющие продолжать трудовые отношения и исключающих </w:t>
      </w:r>
    </w:p>
    <w:p w:rsidR="008464E8" w:rsidRDefault="00F7485D" w:rsidP="003D0FC8">
      <w:r w:rsidRPr="00053E31">
        <w:lastRenderedPageBreak/>
        <w:t xml:space="preserve">возможность регистрации факта прекращения трудового договора в соответствии с </w:t>
      </w:r>
    </w:p>
    <w:p w:rsidR="00F7485D" w:rsidRPr="00053E31" w:rsidRDefault="00F7485D" w:rsidP="003D0FC8">
      <w:r w:rsidRPr="00053E31">
        <w:t>частью третьей статьи 307 Трудового кодекса РФ).</w:t>
      </w:r>
    </w:p>
    <w:p w:rsidR="00F7485D" w:rsidRDefault="00F7485D" w:rsidP="003D0FC8"/>
    <w:p w:rsidR="00AA4859" w:rsidRDefault="00F7485D" w:rsidP="003D0FC8">
      <w:r>
        <w:t xml:space="preserve">Прилагаю: </w:t>
      </w:r>
    </w:p>
    <w:p w:rsidR="00F7485D" w:rsidRDefault="00F7485D" w:rsidP="003D0FC8">
      <w:r>
        <w:t>1. Трудовой договор в одном подлинном экземпляре.</w:t>
      </w:r>
    </w:p>
    <w:p w:rsidR="00DD0A3D" w:rsidRDefault="00DD0A3D" w:rsidP="003D0FC8"/>
    <w:p w:rsidR="00F7485D" w:rsidRDefault="00F7485D" w:rsidP="003D0FC8">
      <w:r>
        <w:t xml:space="preserve">2. Документы (указать конкретно), подтверждающие невозможность регистрации факта  </w:t>
      </w:r>
      <w:r w:rsidRPr="007F52E3">
        <w:t xml:space="preserve">прекращения трудового договора </w:t>
      </w:r>
      <w:r>
        <w:t>работодателем.</w:t>
      </w:r>
    </w:p>
    <w:p w:rsidR="00AA4859" w:rsidRDefault="00AA4859" w:rsidP="003D0FC8"/>
    <w:p w:rsidR="00AA4859" w:rsidRDefault="00AA4859" w:rsidP="003D0FC8"/>
    <w:p w:rsidR="00AA4859" w:rsidRDefault="00AA4859" w:rsidP="003D0FC8"/>
    <w:p w:rsidR="00F7485D" w:rsidRDefault="00F7485D" w:rsidP="003D0FC8">
      <w:r>
        <w:t>________________      ____________________          ______________________</w:t>
      </w:r>
    </w:p>
    <w:p w:rsidR="00F7485D" w:rsidRPr="00AA4859" w:rsidRDefault="00F7485D" w:rsidP="003D0FC8">
      <w:r w:rsidRPr="00AA4859">
        <w:t>дата</w:t>
      </w:r>
      <w:r w:rsidRPr="00AA4859">
        <w:tab/>
      </w:r>
      <w:r w:rsidRPr="00AA4859">
        <w:tab/>
      </w:r>
      <w:r w:rsidRPr="00AA4859">
        <w:tab/>
      </w:r>
      <w:r w:rsidRPr="00AA4859">
        <w:tab/>
        <w:t>подпись</w:t>
      </w:r>
      <w:r w:rsidRPr="00AA4859">
        <w:tab/>
      </w:r>
      <w:r w:rsidRPr="00AA4859">
        <w:tab/>
      </w:r>
      <w:r w:rsidRPr="00AA4859">
        <w:tab/>
      </w:r>
      <w:r w:rsidRPr="00AA4859">
        <w:tab/>
        <w:t>расшифровка подписи</w:t>
      </w:r>
    </w:p>
    <w:p w:rsidR="003D0FC8" w:rsidRDefault="003D0FC8" w:rsidP="003D0FC8">
      <w:pPr>
        <w:ind w:firstLine="0"/>
        <w:sectPr w:rsidR="003D0FC8" w:rsidSect="00894058">
          <w:headerReference w:type="even" r:id="rId8"/>
          <w:pgSz w:w="11906" w:h="16838" w:code="9"/>
          <w:pgMar w:top="1134" w:right="567" w:bottom="1134" w:left="1701" w:header="0" w:footer="567" w:gutter="0"/>
          <w:cols w:space="708"/>
          <w:titlePg/>
          <w:docGrid w:linePitch="381"/>
        </w:sectPr>
      </w:pPr>
    </w:p>
    <w:p w:rsidR="00052E1F" w:rsidRPr="00CB6AAE" w:rsidRDefault="00052E1F" w:rsidP="003D0FC8">
      <w:r>
        <w:lastRenderedPageBreak/>
        <w:t>П</w:t>
      </w:r>
      <w:r w:rsidR="003D0FC8">
        <w:t>риложение</w:t>
      </w:r>
      <w:r>
        <w:t xml:space="preserve"> </w:t>
      </w:r>
      <w:r w:rsidRPr="00CB6AAE">
        <w:t xml:space="preserve">№ </w:t>
      </w:r>
      <w:r w:rsidR="0051499B">
        <w:t>4</w:t>
      </w:r>
    </w:p>
    <w:p w:rsidR="00052E1F" w:rsidRPr="006F0269" w:rsidRDefault="00052E1F"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052E1F" w:rsidRDefault="00052E1F" w:rsidP="003D0FC8"/>
    <w:p w:rsidR="00990927" w:rsidRPr="00990927" w:rsidRDefault="00990927" w:rsidP="003D0FC8"/>
    <w:p w:rsidR="00052E1F" w:rsidRPr="00990927" w:rsidRDefault="00990927" w:rsidP="003D0FC8">
      <w:pPr>
        <w:rPr>
          <w:caps/>
        </w:rPr>
      </w:pPr>
      <w:r w:rsidRPr="00990927">
        <w:t>Журнал</w:t>
      </w:r>
    </w:p>
    <w:p w:rsidR="00052E1F" w:rsidRPr="00990927" w:rsidRDefault="00990927" w:rsidP="003D0FC8">
      <w:pPr>
        <w:rPr>
          <w:caps/>
        </w:rPr>
      </w:pPr>
      <w:r>
        <w:t>у</w:t>
      </w:r>
      <w:r w:rsidRPr="00990927">
        <w:t>ведомительной регистрации трудовых договоров, заключенных (прекращенных) работником с работодателем -</w:t>
      </w:r>
      <w:r w:rsidR="007B4EDE">
        <w:t xml:space="preserve"> ф</w:t>
      </w:r>
      <w:r w:rsidRPr="00990927">
        <w:t>изическим лицом, не являющимся индивидуальным предпринимателем</w:t>
      </w:r>
    </w:p>
    <w:p w:rsidR="00052E1F" w:rsidRDefault="007B4EDE" w:rsidP="003D0FC8">
      <w:r w:rsidRPr="007B4EDE">
        <w:t xml:space="preserve">администрации </w:t>
      </w:r>
      <w:r w:rsidR="00D03490">
        <w:t>Львовского</w:t>
      </w:r>
      <w:r w:rsidR="00490F0B">
        <w:t xml:space="preserve"> </w:t>
      </w:r>
      <w:r w:rsidRPr="007B4EDE">
        <w:t>сельского поселения</w:t>
      </w:r>
    </w:p>
    <w:p w:rsidR="007B4EDE" w:rsidRPr="007B4EDE" w:rsidRDefault="007B4EDE" w:rsidP="003D0FC8"/>
    <w:p w:rsidR="00052E1F" w:rsidRPr="00D57362" w:rsidRDefault="00052E1F" w:rsidP="003D0FC8">
      <w:pPr>
        <w:rPr>
          <w:color w:val="000000"/>
        </w:rPr>
      </w:pPr>
      <w:r w:rsidRPr="00D57362">
        <w:rPr>
          <w:color w:val="000000"/>
        </w:rPr>
        <w:t>лист 1</w:t>
      </w:r>
    </w:p>
    <w:p w:rsidR="00052E1F" w:rsidRPr="006F0269" w:rsidRDefault="00052E1F" w:rsidP="003D0FC8">
      <w:pPr>
        <w:rPr>
          <w:color w:val="000000"/>
        </w:rPr>
      </w:pPr>
    </w:p>
    <w:tbl>
      <w:tblPr>
        <w:tblW w:w="14721" w:type="dxa"/>
        <w:tblInd w:w="-15" w:type="dxa"/>
        <w:tblLayout w:type="fixed"/>
        <w:tblCellMar>
          <w:left w:w="105" w:type="dxa"/>
          <w:right w:w="105" w:type="dxa"/>
        </w:tblCellMar>
        <w:tblLook w:val="0000"/>
      </w:tblPr>
      <w:tblGrid>
        <w:gridCol w:w="600"/>
        <w:gridCol w:w="1505"/>
        <w:gridCol w:w="2646"/>
        <w:gridCol w:w="2646"/>
        <w:gridCol w:w="2646"/>
        <w:gridCol w:w="1843"/>
        <w:gridCol w:w="2835"/>
      </w:tblGrid>
      <w:tr w:rsidR="00052E1F" w:rsidRPr="00331CEF" w:rsidTr="00B72491">
        <w:trPr>
          <w:trHeight w:val="2636"/>
        </w:trPr>
        <w:tc>
          <w:tcPr>
            <w:tcW w:w="600" w:type="dxa"/>
            <w:tcBorders>
              <w:top w:val="single" w:sz="2" w:space="0" w:color="auto"/>
              <w:left w:val="single" w:sz="2" w:space="0" w:color="auto"/>
              <w:bottom w:val="single" w:sz="2" w:space="0" w:color="auto"/>
              <w:right w:val="single" w:sz="2" w:space="0" w:color="auto"/>
            </w:tcBorders>
          </w:tcPr>
          <w:p w:rsidR="00052E1F" w:rsidRPr="00331CEF" w:rsidRDefault="007B4EDE" w:rsidP="003D0FC8">
            <w:pPr>
              <w:rPr>
                <w:color w:val="000000"/>
              </w:rPr>
            </w:pPr>
            <w:r>
              <w:rPr>
                <w:color w:val="000000"/>
              </w:rPr>
              <w:t>№</w:t>
            </w:r>
            <w:r w:rsidR="00052E1F" w:rsidRPr="00331CEF">
              <w:rPr>
                <w:color w:val="000000"/>
              </w:rPr>
              <w:t>п/п</w:t>
            </w:r>
          </w:p>
        </w:tc>
        <w:tc>
          <w:tcPr>
            <w:tcW w:w="1505" w:type="dxa"/>
            <w:tcBorders>
              <w:top w:val="single" w:sz="2" w:space="0" w:color="auto"/>
              <w:left w:val="single" w:sz="2" w:space="0" w:color="auto"/>
              <w:bottom w:val="single" w:sz="2" w:space="0" w:color="auto"/>
              <w:right w:val="single" w:sz="2" w:space="0" w:color="auto"/>
            </w:tcBorders>
          </w:tcPr>
          <w:p w:rsidR="00052E1F" w:rsidRPr="00331CEF" w:rsidRDefault="007B4EDE" w:rsidP="003D0FC8">
            <w:pPr>
              <w:rPr>
                <w:rFonts w:eastAsia="Arial Unicode MS"/>
              </w:rPr>
            </w:pPr>
            <w:r>
              <w:rPr>
                <w:rFonts w:eastAsia="Arial Unicode MS"/>
              </w:rPr>
              <w:t>Дата</w:t>
            </w:r>
          </w:p>
          <w:p w:rsidR="00052E1F" w:rsidRPr="00331CEF" w:rsidRDefault="00052E1F" w:rsidP="003D0FC8">
            <w:r w:rsidRPr="00331CEF">
              <w:rPr>
                <w:rFonts w:eastAsia="Arial Unicode MS"/>
              </w:rPr>
              <w:t>р</w:t>
            </w:r>
            <w:r w:rsidRPr="00331CEF">
              <w:t>егистра</w:t>
            </w:r>
            <w:r w:rsidR="00B72491">
              <w:t>-</w:t>
            </w:r>
            <w:r w:rsidRPr="00331CEF">
              <w:t>ции</w:t>
            </w:r>
          </w:p>
        </w:tc>
        <w:tc>
          <w:tcPr>
            <w:tcW w:w="2646" w:type="dxa"/>
            <w:tcBorders>
              <w:top w:val="single" w:sz="2" w:space="0" w:color="auto"/>
              <w:left w:val="single" w:sz="2" w:space="0" w:color="auto"/>
              <w:bottom w:val="single" w:sz="2" w:space="0" w:color="auto"/>
              <w:right w:val="single" w:sz="2" w:space="0" w:color="auto"/>
            </w:tcBorders>
          </w:tcPr>
          <w:p w:rsidR="007C6BCF" w:rsidRDefault="00052E1F" w:rsidP="003D0FC8">
            <w:pPr>
              <w:rPr>
                <w:rFonts w:eastAsia="Arial Unicode MS"/>
              </w:rPr>
            </w:pPr>
            <w:r w:rsidRPr="00331CEF">
              <w:rPr>
                <w:rFonts w:eastAsia="Arial Unicode MS"/>
              </w:rPr>
              <w:t xml:space="preserve">Ф.И.О. </w:t>
            </w:r>
          </w:p>
          <w:p w:rsidR="00052E1F" w:rsidRPr="00331CEF" w:rsidRDefault="00052E1F" w:rsidP="003D0FC8">
            <w:pPr>
              <w:rPr>
                <w:rFonts w:eastAsia="Arial Unicode MS"/>
              </w:rPr>
            </w:pPr>
            <w:r w:rsidRPr="00331CEF">
              <w:rPr>
                <w:rFonts w:eastAsia="Arial Unicode MS"/>
              </w:rPr>
              <w:t>работодателя,</w:t>
            </w:r>
          </w:p>
          <w:p w:rsidR="00052E1F" w:rsidRPr="00331CEF" w:rsidRDefault="00052E1F" w:rsidP="003D0FC8">
            <w:pPr>
              <w:rPr>
                <w:rFonts w:eastAsia="Arial Unicode MS"/>
              </w:rPr>
            </w:pPr>
            <w:r w:rsidRPr="00331CEF">
              <w:rPr>
                <w:rFonts w:eastAsia="Arial Unicode MS"/>
              </w:rPr>
              <w:t>паспортные данные,</w:t>
            </w:r>
          </w:p>
          <w:p w:rsidR="00052E1F" w:rsidRPr="00331CEF" w:rsidRDefault="00052E1F" w:rsidP="003D0FC8">
            <w:pPr>
              <w:rPr>
                <w:rFonts w:eastAsia="Arial Unicode MS"/>
              </w:rPr>
            </w:pPr>
            <w:r w:rsidRPr="00331CEF">
              <w:rPr>
                <w:rFonts w:eastAsia="Arial Unicode MS"/>
              </w:rPr>
              <w:t>место жительства</w:t>
            </w:r>
          </w:p>
          <w:p w:rsidR="00052E1F" w:rsidRPr="00331CEF" w:rsidRDefault="00052E1F" w:rsidP="003D0FC8"/>
        </w:tc>
        <w:tc>
          <w:tcPr>
            <w:tcW w:w="2646" w:type="dxa"/>
            <w:tcBorders>
              <w:top w:val="single" w:sz="2" w:space="0" w:color="auto"/>
              <w:left w:val="single" w:sz="2" w:space="0" w:color="auto"/>
              <w:bottom w:val="single" w:sz="2" w:space="0" w:color="auto"/>
              <w:right w:val="single" w:sz="2" w:space="0" w:color="auto"/>
            </w:tcBorders>
          </w:tcPr>
          <w:p w:rsidR="007C6BCF" w:rsidRDefault="00052E1F" w:rsidP="003D0FC8">
            <w:pPr>
              <w:rPr>
                <w:rFonts w:eastAsia="Arial Unicode MS"/>
              </w:rPr>
            </w:pPr>
            <w:r w:rsidRPr="00331CEF">
              <w:rPr>
                <w:rFonts w:eastAsia="Arial Unicode MS"/>
              </w:rPr>
              <w:t xml:space="preserve">Ф.И.О. </w:t>
            </w:r>
          </w:p>
          <w:p w:rsidR="00052E1F" w:rsidRPr="00331CEF" w:rsidRDefault="00052E1F" w:rsidP="003D0FC8">
            <w:r w:rsidRPr="00331CEF">
              <w:rPr>
                <w:rFonts w:eastAsia="Arial Unicode MS"/>
              </w:rPr>
              <w:t>доверенного лица</w:t>
            </w:r>
          </w:p>
          <w:p w:rsidR="00052E1F" w:rsidRPr="00331CEF" w:rsidRDefault="00052E1F" w:rsidP="003D0FC8">
            <w:pPr>
              <w:rPr>
                <w:rFonts w:eastAsia="Arial Unicode MS"/>
              </w:rPr>
            </w:pPr>
            <w:r w:rsidRPr="00331CEF">
              <w:rPr>
                <w:rFonts w:eastAsia="Arial Unicode MS"/>
              </w:rPr>
              <w:t>работодателя,</w:t>
            </w:r>
          </w:p>
          <w:p w:rsidR="00052E1F" w:rsidRPr="00331CEF" w:rsidRDefault="00052E1F" w:rsidP="003D0FC8">
            <w:pPr>
              <w:rPr>
                <w:rFonts w:eastAsia="Arial Unicode MS"/>
              </w:rPr>
            </w:pPr>
            <w:r w:rsidRPr="00331CEF">
              <w:rPr>
                <w:rFonts w:eastAsia="Arial Unicode MS"/>
              </w:rPr>
              <w:t>паспортные данные,</w:t>
            </w:r>
          </w:p>
          <w:p w:rsidR="00052E1F" w:rsidRPr="00331CEF" w:rsidRDefault="00052E1F" w:rsidP="003D0FC8">
            <w:pPr>
              <w:rPr>
                <w:rFonts w:eastAsia="Arial Unicode MS"/>
              </w:rPr>
            </w:pPr>
            <w:r w:rsidRPr="00331CEF">
              <w:rPr>
                <w:rFonts w:eastAsia="Arial Unicode MS"/>
              </w:rPr>
              <w:t>основание полномочий</w:t>
            </w:r>
          </w:p>
        </w:tc>
        <w:tc>
          <w:tcPr>
            <w:tcW w:w="2646" w:type="dxa"/>
            <w:tcBorders>
              <w:top w:val="single" w:sz="2" w:space="0" w:color="auto"/>
              <w:left w:val="single" w:sz="2" w:space="0" w:color="auto"/>
              <w:bottom w:val="single" w:sz="2" w:space="0" w:color="auto"/>
              <w:right w:val="single" w:sz="2" w:space="0" w:color="auto"/>
            </w:tcBorders>
          </w:tcPr>
          <w:p w:rsidR="007C6BCF" w:rsidRDefault="00052E1F" w:rsidP="003D0FC8">
            <w:pPr>
              <w:rPr>
                <w:rFonts w:eastAsia="Arial Unicode MS"/>
              </w:rPr>
            </w:pPr>
            <w:r w:rsidRPr="00331CEF">
              <w:rPr>
                <w:rFonts w:eastAsia="Arial Unicode MS"/>
              </w:rPr>
              <w:t xml:space="preserve">Ф.И.О. </w:t>
            </w:r>
          </w:p>
          <w:p w:rsidR="00052E1F" w:rsidRPr="00331CEF" w:rsidRDefault="00052E1F" w:rsidP="003D0FC8">
            <w:pPr>
              <w:rPr>
                <w:rFonts w:eastAsia="Arial Unicode MS"/>
              </w:rPr>
            </w:pPr>
            <w:r w:rsidRPr="00331CEF">
              <w:rPr>
                <w:rFonts w:eastAsia="Arial Unicode MS"/>
              </w:rPr>
              <w:t>работника,</w:t>
            </w:r>
          </w:p>
          <w:p w:rsidR="00052E1F" w:rsidRPr="00331CEF" w:rsidRDefault="00052E1F" w:rsidP="003D0FC8">
            <w:pPr>
              <w:rPr>
                <w:rFonts w:eastAsia="Arial Unicode MS"/>
              </w:rPr>
            </w:pPr>
            <w:r w:rsidRPr="00331CEF">
              <w:rPr>
                <w:rFonts w:eastAsia="Arial Unicode MS"/>
              </w:rPr>
              <w:t>паспортные данные</w:t>
            </w:r>
          </w:p>
          <w:p w:rsidR="00052E1F" w:rsidRPr="00331CEF" w:rsidRDefault="00052E1F" w:rsidP="003D0FC8">
            <w:pPr>
              <w:rPr>
                <w:rFonts w:eastAsia="Arial Unicode MS"/>
              </w:rPr>
            </w:pPr>
          </w:p>
        </w:tc>
        <w:tc>
          <w:tcPr>
            <w:tcW w:w="184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t>Срок</w:t>
            </w:r>
          </w:p>
          <w:p w:rsidR="00052E1F" w:rsidRPr="00331CEF" w:rsidRDefault="00052E1F" w:rsidP="003D0FC8">
            <w:pPr>
              <w:rPr>
                <w:rFonts w:eastAsia="Arial Unicode MS"/>
              </w:rPr>
            </w:pPr>
            <w:r w:rsidRPr="00331CEF">
              <w:rPr>
                <w:rFonts w:eastAsia="Arial Unicode MS"/>
              </w:rPr>
              <w:t>действия</w:t>
            </w:r>
          </w:p>
          <w:p w:rsidR="00052E1F" w:rsidRPr="00331CEF" w:rsidRDefault="00052E1F" w:rsidP="003D0FC8">
            <w:pPr>
              <w:rPr>
                <w:rFonts w:eastAsia="Arial Unicode MS"/>
              </w:rPr>
            </w:pPr>
            <w:r w:rsidRPr="00331CEF">
              <w:rPr>
                <w:rFonts w:eastAsia="Arial Unicode MS"/>
              </w:rPr>
              <w:t>трудового</w:t>
            </w:r>
          </w:p>
          <w:p w:rsidR="00052E1F" w:rsidRPr="00331CEF" w:rsidRDefault="00052E1F" w:rsidP="003D0FC8">
            <w:r w:rsidRPr="00331CEF">
              <w:rPr>
                <w:rFonts w:eastAsia="Arial Unicode MS"/>
              </w:rPr>
              <w:t>договора</w:t>
            </w:r>
          </w:p>
        </w:tc>
        <w:tc>
          <w:tcPr>
            <w:tcW w:w="2835" w:type="dxa"/>
            <w:tcBorders>
              <w:top w:val="single" w:sz="2" w:space="0" w:color="auto"/>
              <w:left w:val="single" w:sz="2" w:space="0" w:color="auto"/>
              <w:bottom w:val="single" w:sz="2" w:space="0" w:color="auto"/>
              <w:right w:val="single" w:sz="2" w:space="0" w:color="auto"/>
            </w:tcBorders>
          </w:tcPr>
          <w:p w:rsidR="00052E1F" w:rsidRPr="00331CEF" w:rsidRDefault="00052E1F" w:rsidP="003D0FC8">
            <w:r w:rsidRPr="00331CEF">
              <w:rPr>
                <w:rFonts w:eastAsia="Arial Unicode MS"/>
              </w:rPr>
              <w:t>Трудовая функция работника</w:t>
            </w:r>
          </w:p>
        </w:tc>
      </w:tr>
      <w:tr w:rsidR="00052E1F" w:rsidRPr="00331CEF" w:rsidTr="00B72491">
        <w:tc>
          <w:tcPr>
            <w:tcW w:w="600"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1</w:t>
            </w:r>
          </w:p>
        </w:tc>
        <w:tc>
          <w:tcPr>
            <w:tcW w:w="150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2</w:t>
            </w: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3</w:t>
            </w: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4</w:t>
            </w: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5</w:t>
            </w:r>
          </w:p>
        </w:tc>
        <w:tc>
          <w:tcPr>
            <w:tcW w:w="184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6</w:t>
            </w:r>
          </w:p>
        </w:tc>
        <w:tc>
          <w:tcPr>
            <w:tcW w:w="283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7</w:t>
            </w:r>
          </w:p>
        </w:tc>
      </w:tr>
      <w:tr w:rsidR="00052E1F" w:rsidRPr="00331CEF" w:rsidTr="00B72491">
        <w:tc>
          <w:tcPr>
            <w:tcW w:w="600"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50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84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83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r w:rsidR="00052E1F" w:rsidRPr="00331CEF" w:rsidTr="00B72491">
        <w:tc>
          <w:tcPr>
            <w:tcW w:w="600"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50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84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83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r w:rsidR="00052E1F" w:rsidRPr="00331CEF" w:rsidTr="00B72491">
        <w:tc>
          <w:tcPr>
            <w:tcW w:w="600"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50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64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184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835"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bl>
    <w:p w:rsidR="00052E1F" w:rsidRPr="00331CEF" w:rsidRDefault="00052E1F" w:rsidP="003D0FC8">
      <w:pPr>
        <w:rPr>
          <w:color w:val="000000"/>
        </w:rPr>
      </w:pPr>
      <w:r w:rsidRPr="00331CEF">
        <w:rPr>
          <w:color w:val="000000"/>
        </w:rPr>
        <w:t>лист 2</w:t>
      </w:r>
    </w:p>
    <w:p w:rsidR="00052E1F" w:rsidRPr="00331CEF" w:rsidRDefault="00052E1F" w:rsidP="003D0FC8">
      <w:pPr>
        <w:rPr>
          <w:color w:val="000000"/>
        </w:rPr>
      </w:pPr>
    </w:p>
    <w:tbl>
      <w:tblPr>
        <w:tblW w:w="14601" w:type="dxa"/>
        <w:tblInd w:w="105" w:type="dxa"/>
        <w:tblLayout w:type="fixed"/>
        <w:tblCellMar>
          <w:left w:w="105" w:type="dxa"/>
          <w:right w:w="105" w:type="dxa"/>
        </w:tblCellMar>
        <w:tblLook w:val="0000"/>
      </w:tblPr>
      <w:tblGrid>
        <w:gridCol w:w="2127"/>
        <w:gridCol w:w="2693"/>
        <w:gridCol w:w="3686"/>
        <w:gridCol w:w="2551"/>
        <w:gridCol w:w="3544"/>
      </w:tblGrid>
      <w:tr w:rsidR="00052E1F" w:rsidRPr="00331CEF" w:rsidTr="0019242A">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t>Дата регистрации</w:t>
            </w:r>
          </w:p>
          <w:p w:rsidR="00052E1F" w:rsidRPr="00331CEF" w:rsidRDefault="00052E1F" w:rsidP="003D0FC8">
            <w:pPr>
              <w:rPr>
                <w:highlight w:val="yellow"/>
              </w:rPr>
            </w:pPr>
            <w:r w:rsidRPr="00331CEF">
              <w:rPr>
                <w:rFonts w:eastAsia="Arial Unicode MS"/>
              </w:rPr>
              <w:t xml:space="preserve">внесенных по соглашению сторон изменений и </w:t>
            </w:r>
            <w:r w:rsidRPr="00331CEF">
              <w:rPr>
                <w:rFonts w:eastAsia="Arial Unicode MS"/>
              </w:rPr>
              <w:lastRenderedPageBreak/>
              <w:t>(или) дополнений в трудовой договор</w:t>
            </w: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lastRenderedPageBreak/>
              <w:t>Рекомендации об устранении выявленных в трудовом договоре нарушений трудового законодательства</w:t>
            </w:r>
          </w:p>
          <w:p w:rsidR="00052E1F" w:rsidRPr="00331CEF" w:rsidRDefault="00052E1F" w:rsidP="003D0FC8">
            <w:pPr>
              <w:rPr>
                <w:rFonts w:eastAsia="Arial Unicode MS"/>
              </w:rPr>
            </w:pPr>
            <w:r w:rsidRPr="00331CEF">
              <w:rPr>
                <w:rFonts w:eastAsia="Arial Unicode MS"/>
              </w:rPr>
              <w:lastRenderedPageBreak/>
              <w:t>(дата направления работодателю)</w:t>
            </w:r>
          </w:p>
          <w:p w:rsidR="00052E1F" w:rsidRPr="00331CEF" w:rsidRDefault="00052E1F" w:rsidP="003D0FC8">
            <w:pPr>
              <w:rPr>
                <w:rFonts w:eastAsia="Arial Unicode MS"/>
              </w:rPr>
            </w:pPr>
          </w:p>
          <w:p w:rsidR="00052E1F" w:rsidRPr="00331CEF" w:rsidRDefault="00052E1F" w:rsidP="003D0FC8">
            <w:pPr>
              <w:rPr>
                <w:highlight w:val="yellow"/>
              </w:rPr>
            </w:pP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lastRenderedPageBreak/>
              <w:t>Сообщение о выявленных в трудовом договоре нарушениях трудового законодательства в государственную инспекцию труда в Краснодарском крае</w:t>
            </w:r>
          </w:p>
          <w:p w:rsidR="00052E1F" w:rsidRPr="00331CEF" w:rsidRDefault="00052E1F" w:rsidP="003D0FC8">
            <w:pPr>
              <w:rPr>
                <w:rFonts w:eastAsia="Arial Unicode MS"/>
              </w:rPr>
            </w:pPr>
            <w:r w:rsidRPr="00331CEF">
              <w:rPr>
                <w:rFonts w:eastAsia="Arial Unicode MS"/>
              </w:rPr>
              <w:lastRenderedPageBreak/>
              <w:t>(дата и №)</w:t>
            </w:r>
          </w:p>
          <w:p w:rsidR="00052E1F" w:rsidRPr="00331CEF" w:rsidRDefault="00052E1F" w:rsidP="003D0FC8">
            <w:pPr>
              <w:rPr>
                <w:rFonts w:eastAsia="Arial Unicode MS"/>
              </w:rPr>
            </w:pPr>
          </w:p>
          <w:p w:rsidR="00052E1F" w:rsidRPr="00331CEF" w:rsidRDefault="00052E1F" w:rsidP="003D0FC8"/>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lastRenderedPageBreak/>
              <w:t>Дата и основание прекращения</w:t>
            </w:r>
          </w:p>
          <w:p w:rsidR="00052E1F" w:rsidRPr="00331CEF" w:rsidRDefault="00052E1F" w:rsidP="003D0FC8">
            <w:r w:rsidRPr="00331CEF">
              <w:rPr>
                <w:rFonts w:eastAsia="Arial Unicode MS"/>
              </w:rPr>
              <w:t>трудового договора</w:t>
            </w: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rFonts w:eastAsia="Arial Unicode MS"/>
              </w:rPr>
            </w:pPr>
            <w:r w:rsidRPr="00331CEF">
              <w:rPr>
                <w:rFonts w:eastAsia="Arial Unicode MS"/>
              </w:rPr>
              <w:t>Отметка о выдаче (направлении) заявителю зарегистрированного трудового договора</w:t>
            </w:r>
          </w:p>
          <w:p w:rsidR="00052E1F" w:rsidRPr="00331CEF" w:rsidRDefault="00052E1F" w:rsidP="003D0FC8">
            <w:pPr>
              <w:rPr>
                <w:rFonts w:eastAsia="Arial Unicode MS"/>
              </w:rPr>
            </w:pPr>
            <w:r w:rsidRPr="00331CEF">
              <w:rPr>
                <w:rFonts w:eastAsia="Arial Unicode MS"/>
              </w:rPr>
              <w:t xml:space="preserve">(дата, кол-во экземпляров подпись, </w:t>
            </w:r>
            <w:r w:rsidRPr="00331CEF">
              <w:rPr>
                <w:rFonts w:eastAsia="Arial Unicode MS"/>
              </w:rPr>
              <w:lastRenderedPageBreak/>
              <w:t>расшифровка подписи (при получении лично),</w:t>
            </w:r>
          </w:p>
          <w:p w:rsidR="00052E1F" w:rsidRPr="00331CEF" w:rsidRDefault="00052E1F" w:rsidP="003D0FC8">
            <w:pPr>
              <w:rPr>
                <w:rFonts w:eastAsia="Arial Unicode MS"/>
              </w:rPr>
            </w:pPr>
            <w:r w:rsidRPr="00331CEF">
              <w:rPr>
                <w:rFonts w:eastAsia="Arial Unicode MS"/>
              </w:rPr>
              <w:t>дата и номер сопроводительного письма)</w:t>
            </w:r>
          </w:p>
        </w:tc>
      </w:tr>
      <w:tr w:rsidR="00052E1F" w:rsidRPr="00331CEF" w:rsidTr="0019242A">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vanish/>
                <w:color w:val="000000"/>
              </w:rPr>
            </w:pPr>
            <w:r w:rsidRPr="00331CEF">
              <w:rPr>
                <w:color w:val="000000"/>
              </w:rPr>
              <w:lastRenderedPageBreak/>
              <w:t>8</w:t>
            </w: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9</w:t>
            </w: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10</w:t>
            </w:r>
          </w:p>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11</w:t>
            </w: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r w:rsidRPr="00331CEF">
              <w:rPr>
                <w:color w:val="000000"/>
              </w:rPr>
              <w:t>12</w:t>
            </w:r>
          </w:p>
        </w:tc>
      </w:tr>
      <w:tr w:rsidR="00052E1F" w:rsidRPr="00331CEF" w:rsidTr="0019242A">
        <w:trPr>
          <w:hidden/>
        </w:trPr>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vanish/>
                <w:color w:val="000000"/>
              </w:rPr>
            </w:pP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r w:rsidR="00052E1F" w:rsidRPr="00331CEF" w:rsidTr="0019242A">
        <w:trPr>
          <w:hidden/>
        </w:trPr>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vanish/>
                <w:color w:val="000000"/>
              </w:rPr>
            </w:pP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r w:rsidR="00052E1F" w:rsidRPr="00331CEF" w:rsidTr="0019242A">
        <w:trPr>
          <w:hidden/>
        </w:trPr>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vanish/>
                <w:color w:val="000000"/>
              </w:rPr>
            </w:pP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r w:rsidR="00052E1F" w:rsidRPr="00331CEF" w:rsidTr="0019242A">
        <w:trPr>
          <w:hidden/>
        </w:trPr>
        <w:tc>
          <w:tcPr>
            <w:tcW w:w="2127"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vanish/>
                <w:color w:val="000000"/>
              </w:rPr>
            </w:pPr>
          </w:p>
        </w:tc>
        <w:tc>
          <w:tcPr>
            <w:tcW w:w="2693"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686"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2551"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c>
          <w:tcPr>
            <w:tcW w:w="3544" w:type="dxa"/>
            <w:tcBorders>
              <w:top w:val="single" w:sz="2" w:space="0" w:color="auto"/>
              <w:left w:val="single" w:sz="2" w:space="0" w:color="auto"/>
              <w:bottom w:val="single" w:sz="2" w:space="0" w:color="auto"/>
              <w:right w:val="single" w:sz="2" w:space="0" w:color="auto"/>
            </w:tcBorders>
          </w:tcPr>
          <w:p w:rsidR="00052E1F" w:rsidRPr="00331CEF" w:rsidRDefault="00052E1F" w:rsidP="003D0FC8">
            <w:pPr>
              <w:rPr>
                <w:color w:val="000000"/>
              </w:rPr>
            </w:pPr>
          </w:p>
        </w:tc>
      </w:tr>
    </w:tbl>
    <w:p w:rsidR="00052E1F" w:rsidRDefault="00052E1F" w:rsidP="003D0FC8">
      <w:pPr>
        <w:sectPr w:rsidR="00052E1F" w:rsidSect="0019242A">
          <w:headerReference w:type="even" r:id="rId9"/>
          <w:headerReference w:type="default" r:id="rId10"/>
          <w:headerReference w:type="first" r:id="rId11"/>
          <w:pgSz w:w="16838" w:h="11906" w:orient="landscape" w:code="9"/>
          <w:pgMar w:top="1701" w:right="1134" w:bottom="567" w:left="1134" w:header="510" w:footer="680" w:gutter="0"/>
          <w:cols w:space="708"/>
          <w:docGrid w:linePitch="360"/>
        </w:sectPr>
      </w:pPr>
    </w:p>
    <w:p w:rsidR="00593884" w:rsidRDefault="00593884" w:rsidP="003D0FC8">
      <w:r>
        <w:lastRenderedPageBreak/>
        <w:t>П</w:t>
      </w:r>
      <w:r w:rsidR="003D0FC8">
        <w:t>риложение</w:t>
      </w:r>
      <w:r>
        <w:t xml:space="preserve"> № 5</w:t>
      </w:r>
    </w:p>
    <w:p w:rsidR="0019242A" w:rsidRDefault="0063563D"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19242A" w:rsidRDefault="0019242A" w:rsidP="003D0FC8"/>
    <w:p w:rsidR="00593884" w:rsidRPr="00593884" w:rsidRDefault="00593884" w:rsidP="003D0FC8"/>
    <w:p w:rsidR="00A9043E" w:rsidRDefault="0019242A" w:rsidP="003D0FC8">
      <w:r w:rsidRPr="0079291D">
        <w:t>Блок-схема</w:t>
      </w:r>
      <w:r w:rsidRPr="0079291D">
        <w:br/>
        <w:t xml:space="preserve">предоставления муниципальной услуги «Уведомительная регистрация трудовых договоров, </w:t>
      </w:r>
    </w:p>
    <w:p w:rsidR="0019242A" w:rsidRPr="0079291D" w:rsidRDefault="0019242A" w:rsidP="003D0FC8">
      <w:r w:rsidRPr="0079291D">
        <w:t xml:space="preserve">заключаемых (прекращенных) работником с работодателем – физическим лицом, </w:t>
      </w:r>
    </w:p>
    <w:p w:rsidR="0019242A" w:rsidRPr="0079291D" w:rsidRDefault="0019242A" w:rsidP="003D0FC8">
      <w:r w:rsidRPr="0079291D">
        <w:t>не являющимся индивидуальным предпринимателем»</w:t>
      </w:r>
    </w:p>
    <w:p w:rsidR="0019242A" w:rsidRDefault="0019242A" w:rsidP="003D0FC8"/>
    <w:p w:rsidR="0019242A" w:rsidRDefault="00ED37D2" w:rsidP="003D0FC8">
      <w:r>
        <w:rPr>
          <w:noProof/>
          <w:lang w:eastAsia="en-US"/>
        </w:rPr>
        <w:pict>
          <v:shapetype id="_x0000_t202" coordsize="21600,21600" o:spt="202" path="m,l,21600r21600,l21600,xe">
            <v:stroke joinstyle="miter"/>
            <v:path gradientshapeok="t" o:connecttype="rect"/>
          </v:shapetype>
          <v:shape id="Поле 2" o:spid="_x0000_s1060" type="#_x0000_t202" style="position:absolute;left:0;text-align:left;margin-left:282.1pt;margin-top:5.8pt;width:177.15pt;height:2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" fillcolor="white [3201]" strokeweight=".5pt">
            <v:textbox style="mso-next-textbox:#Поле 2">
              <w:txbxContent>
                <w:p w:rsidR="00CB05E5" w:rsidRPr="003D0FC8" w:rsidRDefault="00CB05E5" w:rsidP="0019242A">
                  <w:pPr>
                    <w:jc w:val="center"/>
                    <w:rPr>
                      <w:rFonts w:cs="Arial"/>
                    </w:rPr>
                  </w:pPr>
                  <w:r w:rsidRPr="003D0FC8">
                    <w:rPr>
                      <w:rFonts w:cs="Arial"/>
                    </w:rPr>
                    <w:t>Обращение заявителя</w:t>
                  </w:r>
                </w:p>
              </w:txbxContent>
            </v:textbox>
          </v:shape>
        </w:pict>
      </w:r>
    </w:p>
    <w:p w:rsidR="0019242A" w:rsidRDefault="00ED37D2" w:rsidP="003D0FC8">
      <w:r>
        <w:rPr>
          <w:noProof/>
          <w:lang w:eastAsia="en-US"/>
        </w:rPr>
        <w:pict>
          <v:shapetype id="_x0000_t32" coordsize="21600,21600" o:spt="32" o:oned="t" path="m,l21600,21600e" filled="f">
            <v:path arrowok="t" fillok="f" o:connecttype="none"/>
            <o:lock v:ext="edit" shapetype="t"/>
          </v:shapetype>
          <v:shape id="Прямая со стрелкой 24" o:spid="_x0000_s1051" type="#_x0000_t32" style="position:absolute;left:0;text-align:left;margin-left:282.1pt;margin-top:11.5pt;width:0;height:22.8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" strokecolor="black [3040]">
            <v:stroke endarrow="block"/>
          </v:shape>
        </w:pict>
      </w:r>
      <w:r>
        <w:rPr>
          <w:noProof/>
          <w:lang w:eastAsia="en-US"/>
        </w:rPr>
        <w:pict>
          <v:shape id="Прямая со стрелкой 23" o:spid="_x0000_s1055" type="#_x0000_t32" style="position:absolute;left:0;text-align:left;margin-left:459.25pt;margin-top:12.25pt;width:0;height:2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" strokecolor="black [3213]">
            <v:stroke endarrow="block"/>
          </v:shape>
        </w:pict>
      </w:r>
    </w:p>
    <w:p w:rsidR="0019242A" w:rsidRDefault="0019242A" w:rsidP="003D0FC8"/>
    <w:p w:rsidR="0019242A" w:rsidRDefault="00ED37D2" w:rsidP="003D0FC8">
      <w:r>
        <w:rPr>
          <w:noProof/>
          <w:lang w:eastAsia="en-US"/>
        </w:rPr>
        <w:pict>
          <v:shape id="Поле 3" o:spid="_x0000_s1056" type="#_x0000_t202" style="position:absolute;left:0;text-align:left;margin-left:17.55pt;margin-top:4.45pt;width:298.95pt;height:38.8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" fillcolor="white [3201]" strokeweight=".5pt">
            <v:textbox>
              <w:txbxContent>
                <w:p w:rsidR="00CB05E5" w:rsidRPr="003D0FC8" w:rsidRDefault="00CB05E5" w:rsidP="0019242A">
                  <w:pPr>
                    <w:jc w:val="center"/>
                    <w:rPr>
                      <w:rFonts w:cs="Arial"/>
                    </w:rPr>
                  </w:pPr>
                  <w:r w:rsidRPr="003D0FC8">
                    <w:rPr>
                      <w:rFonts w:cs="Arial"/>
                    </w:rPr>
                    <w:t>непосредственно в орган, предоставляющий муниципальную услугу</w:t>
                  </w:r>
                </w:p>
              </w:txbxContent>
            </v:textbox>
          </v:shape>
        </w:pict>
      </w:r>
      <w:r>
        <w:rPr>
          <w:noProof/>
          <w:lang w:eastAsia="en-US"/>
        </w:rPr>
        <w:pict>
          <v:shape id="Поле 4" o:spid="_x0000_s1057" type="#_x0000_t202" style="position:absolute;left:0;text-align:left;margin-left:440.85pt;margin-top:4.45pt;width:130.2pt;height:27.4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" fillcolor="white [3201]" strokeweight=".5pt">
            <v:textbox>
              <w:txbxContent>
                <w:p w:rsidR="00CB05E5" w:rsidRPr="003D0FC8" w:rsidRDefault="00CB05E5" w:rsidP="0019242A">
                  <w:pPr>
                    <w:jc w:val="center"/>
                    <w:rPr>
                      <w:rFonts w:cs="Arial"/>
                      <w:sz w:val="22"/>
                      <w:szCs w:val="22"/>
                    </w:rPr>
                  </w:pPr>
                  <w:r w:rsidRPr="003D0FC8">
                    <w:rPr>
                      <w:rFonts w:cs="Arial"/>
                      <w:sz w:val="22"/>
                      <w:szCs w:val="22"/>
                    </w:rPr>
                    <w:t>в МФЦ</w:t>
                  </w:r>
                </w:p>
              </w:txbxContent>
            </v:textbox>
          </v:shape>
        </w:pict>
      </w:r>
    </w:p>
    <w:p w:rsidR="0019242A" w:rsidRDefault="0019242A" w:rsidP="003D0FC8"/>
    <w:p w:rsidR="0019242A" w:rsidRDefault="00ED37D2" w:rsidP="003D0FC8">
      <w:r>
        <w:rPr>
          <w:noProof/>
          <w:lang w:eastAsia="en-US"/>
        </w:rPr>
        <w:pict>
          <v:shape id="Прямая со стрелкой 25" o:spid="_x0000_s1050" type="#_x0000_t32" style="position:absolute;left:0;text-align:left;margin-left:512.85pt;margin-top:1.1pt;width:0;height:22.2pt;z-index:2516817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" strokecolor="black [3040]">
            <v:stroke endarrow="block"/>
          </v:shape>
        </w:pict>
      </w:r>
      <w:r>
        <w:rPr>
          <w:noProof/>
          <w:lang w:eastAsia="en-US"/>
        </w:rPr>
        <w:pict>
          <v:shape id="Прямая со стрелкой 22" o:spid="_x0000_s1054" type="#_x0000_t32" style="position:absolute;left:0;text-align:left;margin-left:172.35pt;margin-top:13.9pt;width:0;height:15.85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" strokecolor="black [3213]">
            <v:stroke endarrow="block"/>
          </v:shape>
        </w:pict>
      </w:r>
    </w:p>
    <w:p w:rsidR="0019242A" w:rsidRDefault="00ED37D2" w:rsidP="003D0FC8">
      <w:r>
        <w:rPr>
          <w:noProof/>
          <w:lang w:eastAsia="en-US"/>
        </w:rPr>
        <w:pict>
          <v:shape id="Поле 8" o:spid="_x0000_s1053" type="#_x0000_t202" style="position:absolute;left:0;text-align:left;margin-left:440.85pt;margin-top:7.3pt;width:287.7pt;height:57.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" fillcolor="white [3201]" strokeweight=".5pt">
            <v:textbox>
              <w:txbxContent>
                <w:p w:rsidR="00CB05E5" w:rsidRPr="003D0FC8" w:rsidRDefault="00CB05E5" w:rsidP="0019242A">
                  <w:pPr>
                    <w:jc w:val="center"/>
                    <w:rPr>
                      <w:rFonts w:cs="Arial"/>
                    </w:rPr>
                  </w:pPr>
                  <w:r w:rsidRPr="003D0FC8">
                    <w:rPr>
                      <w:rFonts w:cs="Arial"/>
                    </w:rPr>
                    <w:t>должностное лицо проверяет наличие необходимых документов и правильность их оформления</w:t>
                  </w:r>
                </w:p>
              </w:txbxContent>
            </v:textbox>
          </v:shape>
        </w:pict>
      </w:r>
    </w:p>
    <w:p w:rsidR="0019242A" w:rsidRDefault="00ED37D2" w:rsidP="003D0FC8">
      <w:r>
        <w:rPr>
          <w:noProof/>
          <w:lang w:eastAsia="en-US"/>
        </w:rPr>
        <w:pict>
          <v:shape id="Поле 9" o:spid="_x0000_s1052" type="#_x0000_t202" style="position:absolute;left:0;text-align:left;margin-left:17.55pt;margin-top:-.15pt;width:298.95pt;height:56.7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" fillcolor="white [3201]" strokeweight=".5pt">
            <v:textbox>
              <w:txbxContent>
                <w:p w:rsidR="00CB05E5" w:rsidRPr="003D0FC8" w:rsidRDefault="00CB05E5" w:rsidP="0019242A">
                  <w:pPr>
                    <w:jc w:val="center"/>
                    <w:rPr>
                      <w:rFonts w:cs="Arial"/>
                    </w:rPr>
                  </w:pPr>
                  <w:r w:rsidRPr="003D0FC8">
                    <w:rPr>
                      <w:rFonts w:cs="Arial"/>
                    </w:rPr>
                    <w:t>должностное лицо проверяет наличие необходимых документов и правильность их оформления</w:t>
                  </w:r>
                </w:p>
              </w:txbxContent>
            </v:textbox>
          </v:shape>
        </w:pict>
      </w:r>
    </w:p>
    <w:p w:rsidR="0019242A" w:rsidRDefault="0019242A" w:rsidP="003D0FC8"/>
    <w:p w:rsidR="0019242A" w:rsidRDefault="0019242A" w:rsidP="003D0FC8"/>
    <w:p w:rsidR="0019242A" w:rsidRDefault="00ED37D2" w:rsidP="003D0FC8">
      <w:r>
        <w:rPr>
          <w:noProof/>
          <w:lang w:eastAsia="en-US"/>
        </w:rPr>
        <w:pict>
          <v:shape id="Прямая со стрелкой 20" o:spid="_x0000_s1058" type="#_x0000_t32" style="position:absolute;left:0;text-align:left;margin-left:676.35pt;margin-top:5.15pt;width:0;height:18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" strokecolor="black [3040]">
            <v:stroke endarrow="block"/>
          </v:shape>
        </w:pict>
      </w:r>
      <w:r>
        <w:rPr>
          <w:noProof/>
          <w:lang w:eastAsia="en-US"/>
        </w:rPr>
        <w:pict>
          <v:shape id="Прямая со стрелкой 29" o:spid="_x0000_s1041" type="#_x0000_t32" style="position:absolute;left:0;text-align:left;margin-left:489.9pt;margin-top:4.6pt;width:0;height:16.4pt;z-index:2516858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" strokecolor="black [3040]">
            <v:stroke endarrow="block"/>
          </v:shape>
        </w:pict>
      </w:r>
      <w:r>
        <w:rPr>
          <w:noProof/>
          <w:lang w:eastAsia="en-US"/>
        </w:rPr>
        <w:pict>
          <v:shape id="Прямая со стрелкой 31" o:spid="_x0000_s1031" type="#_x0000_t32" style="position:absolute;left:0;text-align:left;margin-left:249.25pt;margin-top:11.75pt;width:.45pt;height:18.25pt;flip:x;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" strokecolor="black [3040]">
            <v:stroke endarrow="block"/>
          </v:shape>
        </w:pict>
      </w:r>
      <w:r>
        <w:rPr>
          <w:noProof/>
          <w:lang w:eastAsia="en-US"/>
        </w:rPr>
        <w:pict>
          <v:shape id="Прямая со стрелкой 21" o:spid="_x0000_s1059" type="#_x0000_t32" style="position:absolute;left:0;text-align:left;margin-left:76.05pt;margin-top:11.75pt;width:0;height:18pt;z-index:251677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" strokecolor="black [3040]">
            <v:stroke endarrow="block"/>
          </v:shape>
        </w:pict>
      </w:r>
    </w:p>
    <w:p w:rsidR="0019242A" w:rsidRDefault="0019242A" w:rsidP="003D0FC8"/>
    <w:p w:rsidR="0019242A" w:rsidRDefault="00ED37D2" w:rsidP="003D0FC8">
      <w:r>
        <w:rPr>
          <w:noProof/>
          <w:lang w:eastAsia="en-US"/>
        </w:rPr>
        <w:pict>
          <v:shape id="Прямая со стрелкой 28" o:spid="_x0000_s1043" type="#_x0000_t32" style="position:absolute;left:0;text-align:left;margin-left:-68.55pt;margin-top:2.75pt;width:0;height:31.7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" strokecolor="black [3040]">
            <v:stroke endarrow="block"/>
          </v:shape>
        </w:pict>
      </w:r>
    </w:p>
    <w:p w:rsidR="0019242A" w:rsidRDefault="0019242A" w:rsidP="003D0FC8"/>
    <w:p w:rsidR="0019242A" w:rsidRDefault="0019242A" w:rsidP="003D0FC8"/>
    <w:p w:rsidR="0019242A" w:rsidRDefault="00ED37D2" w:rsidP="003D0FC8">
      <w:r>
        <w:rPr>
          <w:noProof/>
        </w:rPr>
        <w:pict>
          <v:shape id="_x0000_s1064" type="#_x0000_t32" style="position:absolute;left:0;text-align:left;margin-left:661.8pt;margin-top:-1.3pt;width:0;height:18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" strokecolor="black [3040]">
            <v:stroke endarrow="block"/>
          </v:shape>
        </w:pict>
      </w:r>
      <w:r>
        <w:rPr>
          <w:noProof/>
          <w:lang w:eastAsia="en-US"/>
        </w:rPr>
        <w:pict>
          <v:shape id="Поле 5" o:spid="_x0000_s1044" type="#_x0000_t202" style="position:absolute;left:0;text-align:left;margin-left:23.15pt;margin-top:14.3pt;width:115.9pt;height:44.4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" fillcolor="white [3201]" strokeweight=".5pt">
            <v:textbox>
              <w:txbxContent>
                <w:p w:rsidR="00CB05E5" w:rsidRPr="003D0FC8" w:rsidRDefault="00CB05E5" w:rsidP="0019242A">
                  <w:pPr>
                    <w:jc w:val="center"/>
                    <w:rPr>
                      <w:rFonts w:cs="Arial"/>
                      <w:sz w:val="22"/>
                      <w:szCs w:val="22"/>
                    </w:rPr>
                  </w:pPr>
                  <w:r w:rsidRPr="003D0FC8">
                    <w:rPr>
                      <w:rFonts w:cs="Arial"/>
                      <w:sz w:val="22"/>
                      <w:szCs w:val="22"/>
                    </w:rPr>
                    <w:t>прием документов</w:t>
                  </w:r>
                </w:p>
              </w:txbxContent>
            </v:textbox>
          </v:shape>
        </w:pict>
      </w:r>
      <w:r>
        <w:rPr>
          <w:noProof/>
        </w:rPr>
        <w:pict>
          <v:shape id="_x0000_s1063" type="#_x0000_t32" style="position:absolute;left:0;text-align:left;margin-left:489.9pt;margin-top:-1.55pt;width:0;height:16.4pt;z-index:2516971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" strokecolor="black [3040]">
            <v:stroke endarrow="block"/>
          </v:shape>
        </w:pict>
      </w:r>
      <w:r>
        <w:rPr>
          <w:noProof/>
        </w:rPr>
        <w:pict>
          <v:shape id="_x0000_s1062" type="#_x0000_t32" style="position:absolute;left:0;text-align:left;margin-left:249.25pt;margin-top:-1.55pt;width:.45pt;height:18.25pt;flip:x;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" strokecolor="black [3040]">
            <v:stroke endarrow="block"/>
          </v:shape>
        </w:pict>
      </w:r>
      <w:r>
        <w:rPr>
          <w:noProof/>
        </w:rPr>
        <w:pict>
          <v:shape id="_x0000_s1061" type="#_x0000_t32" style="position:absolute;left:0;text-align:left;margin-left:76.05pt;margin-top:-3.7pt;width:0;height:18pt;z-index:2516951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" strokecolor="black [3040]">
            <v:stroke endarrow="block"/>
          </v:shape>
        </w:pict>
      </w:r>
    </w:p>
    <w:p w:rsidR="0019242A" w:rsidRDefault="00ED37D2" w:rsidP="003D0FC8">
      <w:r>
        <w:rPr>
          <w:noProof/>
          <w:lang w:eastAsia="en-US"/>
        </w:rPr>
        <w:pict>
          <v:shape id="Поле 7" o:spid="_x0000_s1046" type="#_x0000_t202" style="position:absolute;left:0;text-align:left;margin-left:413.55pt;margin-top:1.75pt;width:170.65pt;height:8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" fillcolor="white [3201]" strokeweight=".5pt">
            <v:textbox>
              <w:txbxContent>
                <w:p w:rsidR="00CB05E5" w:rsidRPr="003D0FC8" w:rsidRDefault="00CB05E5" w:rsidP="0019242A">
                  <w:pPr>
                    <w:jc w:val="center"/>
                    <w:rPr>
                      <w:rFonts w:cs="Arial"/>
                    </w:rPr>
                  </w:pPr>
                  <w:r w:rsidRPr="003D0FC8">
                    <w:rPr>
                      <w:rFonts w:cs="Arial"/>
                    </w:rPr>
                    <w:t>прием документов с выдачей расписки и передача их в орган, предоставляющий муниципальную услугу</w:t>
                  </w:r>
                </w:p>
              </w:txbxContent>
            </v:textbox>
          </v:shape>
        </w:pict>
      </w:r>
      <w:r>
        <w:rPr>
          <w:noProof/>
          <w:lang w:eastAsia="en-US"/>
        </w:rPr>
        <w:pict>
          <v:shape id="Поле 12" o:spid="_x0000_s1045" type="#_x0000_t202" style="position:absolute;left:0;text-align:left;margin-left:156.8pt;margin-top:1.75pt;width:187pt;height:61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" fillcolor="white [3201]" strokeweight=".5pt">
            <v:textbox>
              <w:txbxContent>
                <w:p w:rsidR="00CB05E5" w:rsidRPr="003D0FC8" w:rsidRDefault="00CB05E5" w:rsidP="0019242A">
                  <w:pPr>
                    <w:jc w:val="center"/>
                    <w:rPr>
                      <w:rFonts w:cs="Arial"/>
                    </w:rPr>
                  </w:pPr>
                  <w:r w:rsidRPr="003D0FC8">
                    <w:rPr>
                      <w:rFonts w:cs="Arial"/>
                    </w:rPr>
                    <w:t>выдача (направление) мотивированного отказа в приеме документов</w:t>
                  </w:r>
                </w:p>
                <w:p w:rsidR="00CB05E5" w:rsidRDefault="00CB05E5" w:rsidP="0019242A">
                  <w:pPr>
                    <w:jc w:val="center"/>
                  </w:pPr>
                </w:p>
              </w:txbxContent>
            </v:textbox>
          </v:shape>
        </w:pict>
      </w:r>
      <w:r>
        <w:rPr>
          <w:noProof/>
          <w:lang w:eastAsia="en-US"/>
        </w:rPr>
        <w:pict>
          <v:shape id="Поле 6" o:spid="_x0000_s1047" type="#_x0000_t202" style="position:absolute;left:0;text-align:left;margin-left:606.3pt;margin-top:1.75pt;width:124.5pt;height:77.1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" fillcolor="white [3201]" strokeweight=".5pt">
            <v:textbox>
              <w:txbxContent>
                <w:p w:rsidR="00CB05E5" w:rsidRPr="003D0FC8" w:rsidRDefault="00CB05E5" w:rsidP="0019242A">
                  <w:pPr>
                    <w:jc w:val="center"/>
                    <w:rPr>
                      <w:rFonts w:cs="Arial"/>
                    </w:rPr>
                  </w:pPr>
                  <w:r w:rsidRPr="003D0FC8">
                    <w:rPr>
                      <w:rFonts w:cs="Arial"/>
                    </w:rPr>
                    <w:t>выдача мотивированного отказа в приеме документов</w:t>
                  </w:r>
                </w:p>
              </w:txbxContent>
            </v:textbox>
          </v:shape>
        </w:pict>
      </w:r>
    </w:p>
    <w:p w:rsidR="0019242A" w:rsidRPr="00B41AB3" w:rsidRDefault="0019242A" w:rsidP="003D0FC8"/>
    <w:p w:rsidR="0019242A" w:rsidRDefault="00ED37D2" w:rsidP="003D0FC8">
      <w:pPr>
        <w:rPr>
          <w:sz w:val="36"/>
          <w:szCs w:val="36"/>
        </w:rPr>
      </w:pPr>
      <w:r>
        <w:rPr>
          <w:noProof/>
          <w:sz w:val="36"/>
          <w:szCs w:val="36"/>
        </w:rPr>
        <w:pict>
          <v:shape id="_x0000_s1066" type="#_x0000_t32" style="position:absolute;left:0;text-align:left;margin-left:76.05pt;margin-top:13.85pt;width:0;height:28.75pt;z-index:251699200" o:connectortype="straight">
            <v:stroke endarrow="block"/>
          </v:shape>
        </w:pict>
      </w:r>
    </w:p>
    <w:p w:rsidR="0019242A" w:rsidRDefault="0019242A" w:rsidP="003D0FC8"/>
    <w:p w:rsidR="0019242A" w:rsidRDefault="00ED37D2" w:rsidP="003D0FC8">
      <w:r>
        <w:rPr>
          <w:noProof/>
          <w:lang w:eastAsia="en-US"/>
        </w:rPr>
        <w:pict>
          <v:shape id="Поле 11" o:spid="_x0000_s1042" type="#_x0000_t202" style="position:absolute;left:0;text-align:left;margin-left:23.15pt;margin-top:6.95pt;width:208.45pt;height:25.7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" fillcolor="white [3201]" strokeweight=".5pt">
            <v:textbox>
              <w:txbxContent>
                <w:p w:rsidR="00CB05E5" w:rsidRPr="003D0FC8" w:rsidRDefault="00CB05E5" w:rsidP="0019242A">
                  <w:pPr>
                    <w:jc w:val="center"/>
                    <w:rPr>
                      <w:rFonts w:cs="Arial"/>
                    </w:rPr>
                  </w:pPr>
                  <w:r w:rsidRPr="003D0FC8">
                    <w:rPr>
                      <w:rFonts w:cs="Arial"/>
                    </w:rPr>
                    <w:t>принятие решения</w:t>
                  </w:r>
                </w:p>
              </w:txbxContent>
            </v:textbox>
          </v:shape>
        </w:pict>
      </w:r>
    </w:p>
    <w:p w:rsidR="0019242A" w:rsidRDefault="0019242A" w:rsidP="003D0FC8"/>
    <w:p w:rsidR="0019242A" w:rsidRDefault="00ED37D2" w:rsidP="003D0FC8">
      <w:r>
        <w:rPr>
          <w:noProof/>
        </w:rPr>
        <w:pict>
          <v:shape id="_x0000_s1068" type="#_x0000_t32" style="position:absolute;left:0;text-align:left;margin-left:114.3pt;margin-top:2.75pt;width:174pt;height:17.8pt;z-index:251701248" o:connectortype="straight">
            <v:stroke endarrow="block"/>
          </v:shape>
        </w:pict>
      </w:r>
      <w:r>
        <w:rPr>
          <w:noProof/>
        </w:rPr>
        <w:pict>
          <v:shape id="_x0000_s1067" type="#_x0000_t32" style="position:absolute;left:0;text-align:left;margin-left:114.3pt;margin-top:2.75pt;width:0;height:17.8pt;z-index:251700224" o:connectortype="straight">
            <v:stroke endarrow="block"/>
          </v:shape>
        </w:pict>
      </w:r>
    </w:p>
    <w:p w:rsidR="0019242A" w:rsidRDefault="00ED37D2" w:rsidP="003D0FC8">
      <w:r>
        <w:rPr>
          <w:noProof/>
          <w:lang w:eastAsia="en-US"/>
        </w:rPr>
        <w:lastRenderedPageBreak/>
        <w:pict>
          <v:shape id="Поле 14" o:spid="_x0000_s1038" type="#_x0000_t202" style="position:absolute;left:0;text-align:left;margin-left:396.85pt;margin-top:1.1pt;width:295.7pt;height:57.7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" fillcolor="white [3201]" strokeweight=".5pt">
            <v:textbox>
              <w:txbxContent>
                <w:p w:rsidR="00CB05E5" w:rsidRPr="003D0FC8" w:rsidRDefault="00CB05E5" w:rsidP="0019242A">
                  <w:pPr>
                    <w:jc w:val="center"/>
                    <w:rPr>
                      <w:rFonts w:cs="Arial"/>
                    </w:rPr>
                  </w:pPr>
                  <w:r w:rsidRPr="003D0FC8">
                    <w:rPr>
                      <w:rFonts w:cs="Arial"/>
                    </w:rPr>
                    <w:t>выдача (направление) мотивированного отказа в оказании муниципальной услуги с разъяснением порядка ее предоставления</w:t>
                  </w:r>
                </w:p>
              </w:txbxContent>
            </v:textbox>
          </v:shape>
        </w:pict>
      </w:r>
      <w:r>
        <w:rPr>
          <w:noProof/>
          <w:lang w:eastAsia="en-US"/>
        </w:rPr>
        <w:pict>
          <v:shape id="Поле 13" o:spid="_x0000_s1037" type="#_x0000_t202" style="position:absolute;left:0;text-align:left;margin-left:196.05pt;margin-top:7.85pt;width:181.5pt;height:41.2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" fillcolor="white [3201]" strokeweight=".5pt">
            <v:textbox>
              <w:txbxContent>
                <w:p w:rsidR="00CB05E5" w:rsidRPr="00E73366" w:rsidRDefault="00CB05E5" w:rsidP="0019242A">
                  <w:pPr>
                    <w:jc w:val="center"/>
                    <w:rPr>
                      <w:sz w:val="28"/>
                      <w:szCs w:val="28"/>
                    </w:rPr>
                  </w:pPr>
                  <w:r w:rsidRPr="003D0FC8">
                    <w:rPr>
                      <w:rFonts w:cs="Arial"/>
                    </w:rPr>
                    <w:t>об отказе в предоставлении</w:t>
                  </w:r>
                  <w:r w:rsidRPr="00E73366">
                    <w:rPr>
                      <w:rFonts w:ascii="Times New Roman" w:hAnsi="Times New Roman"/>
                      <w:sz w:val="28"/>
                      <w:szCs w:val="28"/>
                    </w:rPr>
                    <w:t xml:space="preserve"> муниципальной услуги</w:t>
                  </w:r>
                </w:p>
              </w:txbxContent>
            </v:textbox>
          </v:shape>
        </w:pict>
      </w:r>
      <w:r>
        <w:rPr>
          <w:noProof/>
          <w:lang w:eastAsia="en-US"/>
        </w:rPr>
        <w:pict>
          <v:shape id="Поле 10" o:spid="_x0000_s1039" type="#_x0000_t202" style="position:absolute;left:0;text-align:left;margin-left:23.15pt;margin-top:5.6pt;width:158.15pt;height:43.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" fillcolor="white [3201]" strokeweight=".5pt">
            <v:textbox>
              <w:txbxContent>
                <w:p w:rsidR="00CB05E5" w:rsidRPr="003D0FC8" w:rsidRDefault="00CB05E5" w:rsidP="0019242A">
                  <w:pPr>
                    <w:jc w:val="center"/>
                    <w:rPr>
                      <w:rFonts w:cs="Arial"/>
                    </w:rPr>
                  </w:pPr>
                  <w:r w:rsidRPr="003D0FC8">
                    <w:rPr>
                      <w:rFonts w:cs="Arial"/>
                    </w:rPr>
                    <w:t>о предоставлении муниципальной услуги</w:t>
                  </w:r>
                </w:p>
              </w:txbxContent>
            </v:textbox>
          </v:shape>
        </w:pict>
      </w:r>
    </w:p>
    <w:p w:rsidR="0019242A" w:rsidRDefault="0019242A" w:rsidP="003D0FC8"/>
    <w:p w:rsidR="0019242A" w:rsidRDefault="00ED37D2" w:rsidP="003D0FC8">
      <w:r>
        <w:rPr>
          <w:noProof/>
          <w:lang w:eastAsia="en-US"/>
        </w:rPr>
        <w:pict>
          <v:shape id="Прямая со стрелкой 1" o:spid="_x0000_s1036" type="#_x0000_t32" style="position:absolute;left:0;text-align:left;margin-left:377.55pt;margin-top:1.95pt;width:22.9pt;height:0;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" adj="-197701,-1,-197701" strokecolor="black [3040]">
            <v:stroke endarrow="block"/>
          </v:shape>
        </w:pict>
      </w:r>
    </w:p>
    <w:p w:rsidR="0019242A" w:rsidRDefault="00ED37D2" w:rsidP="003D0FC8">
      <w:r>
        <w:rPr>
          <w:noProof/>
        </w:rPr>
        <w:pict>
          <v:shape id="_x0000_s1070" type="#_x0000_t32" style="position:absolute;left:0;text-align:left;margin-left:91.05pt;margin-top:4.25pt;width:219pt;height:22.5pt;z-index:251703296" o:connectortype="straight">
            <v:stroke endarrow="block"/>
          </v:shape>
        </w:pict>
      </w:r>
      <w:r>
        <w:rPr>
          <w:noProof/>
        </w:rPr>
        <w:pict>
          <v:shape id="_x0000_s1069" type="#_x0000_t32" style="position:absolute;left:0;text-align:left;margin-left:90.3pt;margin-top:4.25pt;width:.75pt;height:22.5pt;flip:x;z-index:251702272" o:connectortype="straight">
            <v:stroke endarrow="block"/>
          </v:shape>
        </w:pict>
      </w:r>
    </w:p>
    <w:p w:rsidR="0019242A" w:rsidRDefault="00ED37D2" w:rsidP="003D0FC8">
      <w:r>
        <w:rPr>
          <w:noProof/>
          <w:lang w:eastAsia="en-US"/>
        </w:rPr>
        <w:pict>
          <v:shape id="Поле 18" o:spid="_x0000_s1032" type="#_x0000_t202" style="position:absolute;left:0;text-align:left;margin-left:164.15pt;margin-top:11.8pt;width:297.4pt;height:74.2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" fillcolor="white [3201]" strokeweight=".5pt">
            <v:textbox>
              <w:txbxContent>
                <w:p w:rsidR="00CB05E5" w:rsidRPr="003D0FC8" w:rsidRDefault="00CB05E5" w:rsidP="0019242A">
                  <w:pPr>
                    <w:jc w:val="center"/>
                    <w:rPr>
                      <w:rFonts w:cs="Arial"/>
                    </w:rPr>
                  </w:pPr>
                  <w:r w:rsidRPr="003D0FC8">
                    <w:rPr>
                      <w:rFonts w:cs="Arial"/>
                    </w:rPr>
                    <w:t>проверка содержания трудового договора на соответствие трудовому законодательству и иным нормативным правовым актам, содержащим нормы трудового права</w:t>
                  </w:r>
                </w:p>
                <w:p w:rsidR="00CB05E5" w:rsidRPr="003D0FC8" w:rsidRDefault="00CB05E5" w:rsidP="0019242A">
                  <w:pPr>
                    <w:jc w:val="center"/>
                    <w:rPr>
                      <w:rFonts w:cs="Arial"/>
                    </w:rPr>
                  </w:pPr>
                </w:p>
              </w:txbxContent>
            </v:textbox>
          </v:shape>
        </w:pict>
      </w:r>
      <w:r>
        <w:rPr>
          <w:noProof/>
          <w:lang w:eastAsia="en-US"/>
        </w:rPr>
        <w:pict>
          <v:shape id="Поле 15" o:spid="_x0000_s1033" type="#_x0000_t202" style="position:absolute;left:0;text-align:left;margin-left:23.15pt;margin-top:11.8pt;width:126.65pt;height:74.2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" fillcolor="white [3201]" strokeweight=".5pt">
            <v:textbox>
              <w:txbxContent>
                <w:p w:rsidR="00CB05E5" w:rsidRPr="003D0FC8" w:rsidRDefault="00CB05E5" w:rsidP="0019242A">
                  <w:pPr>
                    <w:jc w:val="center"/>
                    <w:rPr>
                      <w:rFonts w:cs="Arial"/>
                    </w:rPr>
                  </w:pPr>
                  <w:r w:rsidRPr="003D0FC8">
                    <w:rPr>
                      <w:rFonts w:cs="Arial"/>
                    </w:rPr>
                    <w:t>регистрация факта заключения или прекращения трудового договора</w:t>
                  </w:r>
                </w:p>
                <w:p w:rsidR="00CB05E5" w:rsidRDefault="00CB05E5" w:rsidP="0019242A">
                  <w:pPr>
                    <w:jc w:val="center"/>
                  </w:pPr>
                </w:p>
              </w:txbxContent>
            </v:textbox>
          </v:shape>
        </w:pict>
      </w:r>
    </w:p>
    <w:p w:rsidR="0019242A" w:rsidRDefault="0019242A" w:rsidP="003D0FC8"/>
    <w:p w:rsidR="0019242A" w:rsidRDefault="0019242A" w:rsidP="003D0FC8"/>
    <w:p w:rsidR="0019242A" w:rsidRDefault="0019242A" w:rsidP="003D0FC8"/>
    <w:p w:rsidR="0019242A" w:rsidRDefault="0019242A" w:rsidP="003D0FC8"/>
    <w:p w:rsidR="0019242A" w:rsidRPr="00244D63" w:rsidRDefault="00ED37D2" w:rsidP="003D0FC8">
      <w:r>
        <w:rPr>
          <w:noProof/>
        </w:rPr>
        <w:pict>
          <v:shape id="_x0000_s1072" type="#_x0000_t32" style="position:absolute;left:0;text-align:left;margin-left:310.05pt;margin-top:11.3pt;width:0;height:19.5pt;z-index:251705344" o:connectortype="straight">
            <v:stroke endarrow="block"/>
          </v:shape>
        </w:pict>
      </w:r>
      <w:r>
        <w:rPr>
          <w:noProof/>
        </w:rPr>
        <w:pict>
          <v:shape id="_x0000_s1071" type="#_x0000_t32" style="position:absolute;left:0;text-align:left;margin-left:82.05pt;margin-top:11.3pt;width:.75pt;height:14.25pt;z-index:251704320" o:connectortype="straight">
            <v:stroke endarrow="block"/>
          </v:shape>
        </w:pict>
      </w:r>
    </w:p>
    <w:p w:rsidR="00052E1F" w:rsidRDefault="00ED37D2" w:rsidP="003D0FC8">
      <w:r>
        <w:rPr>
          <w:noProof/>
          <w:lang w:eastAsia="en-US"/>
        </w:rPr>
        <w:pict>
          <v:shape id="Поле 16" o:spid="_x0000_s1028" type="#_x0000_t202" style="position:absolute;left:0;text-align:left;margin-left:164.15pt;margin-top:9.45pt;width:297.4pt;height:58.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" fillcolor="white [3201]" strokeweight=".5pt">
            <v:textbox style="mso-next-textbox:#Поле 16">
              <w:txbxContent>
                <w:p w:rsidR="00CB05E5" w:rsidRPr="003D0FC8" w:rsidRDefault="00CB05E5" w:rsidP="0019242A">
                  <w:pPr>
                    <w:jc w:val="center"/>
                    <w:rPr>
                      <w:rFonts w:cs="Arial"/>
                    </w:rPr>
                  </w:pPr>
                  <w:r w:rsidRPr="003D0FC8">
                    <w:rPr>
                      <w:rFonts w:cs="Arial"/>
                    </w:rPr>
                    <w:t>в случае выявления нарушений направление заявителю рекомендаций об устранении нарушений</w:t>
                  </w:r>
                </w:p>
              </w:txbxContent>
            </v:textbox>
          </v:shape>
        </w:pict>
      </w:r>
      <w:r>
        <w:rPr>
          <w:noProof/>
          <w:lang w:eastAsia="en-US"/>
        </w:rPr>
        <w:pict>
          <v:shape id="Поле 17" o:spid="_x0000_s1029" type="#_x0000_t202" style="position:absolute;left:0;text-align:left;margin-left:23.15pt;margin-top:9.45pt;width:126.65pt;height:97.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" fillcolor="white [3201]" strokeweight=".5pt">
            <v:textbox style="mso-next-textbox:#Поле 17">
              <w:txbxContent>
                <w:p w:rsidR="00CB05E5" w:rsidRPr="003D0FC8" w:rsidRDefault="00CB05E5" w:rsidP="0019242A">
                  <w:pPr>
                    <w:jc w:val="center"/>
                    <w:rPr>
                      <w:rFonts w:cs="Arial"/>
                    </w:rPr>
                  </w:pPr>
                  <w:r w:rsidRPr="003D0FC8">
                    <w:rPr>
                      <w:rFonts w:cs="Arial"/>
                    </w:rPr>
                    <w:t>выдача (направление) заявителю документов, в том числе через МФЦ</w:t>
                  </w:r>
                </w:p>
              </w:txbxContent>
            </v:textbox>
          </v:shape>
        </w:pict>
      </w:r>
    </w:p>
    <w:p w:rsidR="00052E1F" w:rsidRDefault="00052E1F" w:rsidP="003D0FC8"/>
    <w:p w:rsidR="00052E1F" w:rsidRDefault="00052E1F" w:rsidP="003D0FC8"/>
    <w:p w:rsidR="00052E1F" w:rsidRDefault="00052E1F" w:rsidP="003D0FC8"/>
    <w:p w:rsidR="00052E1F" w:rsidRDefault="00052E1F" w:rsidP="003D0FC8"/>
    <w:p w:rsidR="00052E1F" w:rsidRDefault="00ED37D2" w:rsidP="003D0FC8">
      <w:r>
        <w:rPr>
          <w:noProof/>
        </w:rPr>
        <w:pict>
          <v:shape id="_x0000_s1073" type="#_x0000_t32" style="position:absolute;left:0;text-align:left;margin-left:304.8pt;margin-top:7.95pt;width:.75pt;height:15pt;z-index:251706368" o:connectortype="straight">
            <v:stroke endarrow="block"/>
          </v:shape>
        </w:pict>
      </w:r>
    </w:p>
    <w:p w:rsidR="00052E1F" w:rsidRDefault="00ED37D2" w:rsidP="003D0FC8">
      <w:r>
        <w:rPr>
          <w:noProof/>
          <w:lang w:eastAsia="en-US"/>
        </w:rPr>
        <w:pict>
          <v:shape id="Поле 35" o:spid="_x0000_s1026" type="#_x0000_t202" style="position:absolute;left:0;text-align:left;margin-left:164.15pt;margin-top:10.95pt;width:297.4pt;height:76.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" fillcolor="white [3201]" strokeweight=".5pt">
            <v:textbox style="mso-next-textbox:#Поле 35">
              <w:txbxContent>
                <w:p w:rsidR="00CB05E5" w:rsidRPr="003D0FC8" w:rsidRDefault="00CB05E5" w:rsidP="0019242A">
                  <w:pPr>
                    <w:jc w:val="center"/>
                    <w:rPr>
                      <w:rFonts w:cs="Arial"/>
                    </w:rPr>
                  </w:pPr>
                  <w:r w:rsidRPr="003D0FC8">
                    <w:rPr>
                      <w:rFonts w:cs="Arial"/>
                    </w:rPr>
                    <w:t>в случае не устранения нарушений в установленный срок - направление информации в государственную инспекцию труда в Краснодарском крае</w:t>
                  </w:r>
                </w:p>
              </w:txbxContent>
            </v:textbox>
          </v:shape>
        </w:pict>
      </w:r>
    </w:p>
    <w:p w:rsidR="000F4C8F" w:rsidRDefault="000F4C8F" w:rsidP="003D0FC8"/>
    <w:p w:rsidR="00BB032F" w:rsidRDefault="00BB032F" w:rsidP="003D0FC8"/>
    <w:p w:rsidR="00BB032F" w:rsidRDefault="00BB032F" w:rsidP="003D0FC8"/>
    <w:p w:rsidR="00BB032F" w:rsidRDefault="00BB032F" w:rsidP="003D0FC8"/>
    <w:p w:rsidR="00BB032F" w:rsidRDefault="00BB032F" w:rsidP="003D0FC8"/>
    <w:p w:rsidR="00BB032F" w:rsidRDefault="00BB032F" w:rsidP="003D0FC8"/>
    <w:p w:rsidR="00FE475F" w:rsidRDefault="00FE475F" w:rsidP="003D0FC8">
      <w:pPr>
        <w:sectPr w:rsidR="00FE475F" w:rsidSect="00BC290A">
          <w:pgSz w:w="16838" w:h="11906" w:orient="landscape" w:code="9"/>
          <w:pgMar w:top="1701" w:right="1134" w:bottom="567" w:left="1134" w:header="567" w:footer="567" w:gutter="0"/>
          <w:cols w:space="708"/>
          <w:titlePg/>
          <w:docGrid w:linePitch="381"/>
        </w:sectPr>
      </w:pPr>
    </w:p>
    <w:p w:rsidR="00E72D5F" w:rsidRPr="00CB6AAE" w:rsidRDefault="00E72D5F" w:rsidP="003D0FC8">
      <w:r>
        <w:lastRenderedPageBreak/>
        <w:t>П</w:t>
      </w:r>
      <w:r w:rsidR="003D0FC8">
        <w:t>риложение</w:t>
      </w:r>
      <w:r>
        <w:t xml:space="preserve"> </w:t>
      </w:r>
      <w:r w:rsidRPr="00CB6AAE">
        <w:t xml:space="preserve">№ </w:t>
      </w:r>
      <w:r w:rsidR="007D70FC">
        <w:t>6</w:t>
      </w:r>
    </w:p>
    <w:p w:rsidR="00BB032F" w:rsidRDefault="00E72D5F"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E72D5F" w:rsidRDefault="00E72D5F" w:rsidP="003D0FC8"/>
    <w:p w:rsidR="007D70FC" w:rsidRPr="007D70FC" w:rsidRDefault="003D0FC8" w:rsidP="003D0FC8">
      <w:r>
        <w:t>Образец</w:t>
      </w: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6"/>
        <w:gridCol w:w="4961"/>
      </w:tblGrid>
      <w:tr w:rsidR="00E72D5F" w:rsidTr="00F56D51">
        <w:tc>
          <w:tcPr>
            <w:tcW w:w="4786" w:type="dxa"/>
          </w:tcPr>
          <w:p w:rsidR="00E72D5F" w:rsidRDefault="00E72D5F" w:rsidP="003D0FC8"/>
          <w:p w:rsidR="00E72D5F" w:rsidRDefault="00F50A44" w:rsidP="00F50A44">
            <w:pPr>
              <w:jc w:val="left"/>
            </w:pPr>
            <w:r>
              <w:t xml:space="preserve">На бланк </w:t>
            </w:r>
            <w:r w:rsidR="00E72D5F" w:rsidRPr="00DA3D34">
              <w:t>письма</w:t>
            </w:r>
            <w:r w:rsidR="00E72D5F" w:rsidRPr="00DA3D34">
              <w:br/>
            </w:r>
            <w:r w:rsidR="00BE4453">
              <w:t>администрации</w:t>
            </w:r>
          </w:p>
        </w:tc>
        <w:tc>
          <w:tcPr>
            <w:tcW w:w="4961" w:type="dxa"/>
          </w:tcPr>
          <w:p w:rsidR="00F50A44" w:rsidRDefault="00E72D5F" w:rsidP="003D0FC8">
            <w:r>
              <w:t>Р</w:t>
            </w:r>
            <w:r w:rsidRPr="00DE02B9">
              <w:t>аботодател</w:t>
            </w:r>
            <w:r>
              <w:t>ю</w:t>
            </w:r>
            <w:r w:rsidRPr="00DE02B9">
              <w:t xml:space="preserve"> – физическ</w:t>
            </w:r>
            <w:r>
              <w:t>о</w:t>
            </w:r>
            <w:r w:rsidRPr="00DE02B9">
              <w:t>м</w:t>
            </w:r>
            <w:r>
              <w:t>у</w:t>
            </w:r>
            <w:r w:rsidRPr="00DE02B9">
              <w:t xml:space="preserve"> лиц</w:t>
            </w:r>
            <w:r>
              <w:t>у</w:t>
            </w:r>
            <w:r w:rsidRPr="00DE02B9">
              <w:t xml:space="preserve">, </w:t>
            </w:r>
            <w:r w:rsidR="00F50A44">
              <w:t xml:space="preserve">                   </w:t>
            </w:r>
          </w:p>
          <w:p w:rsidR="00F50A44" w:rsidRDefault="00E72D5F" w:rsidP="003D0FC8">
            <w:r w:rsidRPr="00DE02B9">
              <w:t>не являющ</w:t>
            </w:r>
            <w:r>
              <w:t>е</w:t>
            </w:r>
            <w:r w:rsidRPr="00DE02B9">
              <w:t>м</w:t>
            </w:r>
            <w:r>
              <w:t>у</w:t>
            </w:r>
            <w:r w:rsidRPr="00DE02B9">
              <w:t xml:space="preserve">ся индивидуальным </w:t>
            </w:r>
            <w:r w:rsidR="00F50A44">
              <w:t xml:space="preserve"> </w:t>
            </w:r>
          </w:p>
          <w:p w:rsidR="00E72D5F" w:rsidRDefault="00E72D5F" w:rsidP="003D0FC8">
            <w:r w:rsidRPr="00DE02B9">
              <w:t>предпринимателем</w:t>
            </w:r>
          </w:p>
          <w:p w:rsidR="00E72D5F" w:rsidRDefault="00E72D5F" w:rsidP="003D0FC8"/>
          <w:p w:rsidR="00E72D5F" w:rsidRDefault="00E72D5F" w:rsidP="003D0FC8">
            <w:r w:rsidRPr="004F47A9">
              <w:t>Ивановой Марии Сергеевн</w:t>
            </w:r>
            <w:r>
              <w:t>е</w:t>
            </w:r>
          </w:p>
          <w:p w:rsidR="007D70FC" w:rsidRDefault="007D70FC" w:rsidP="003D0FC8">
            <w:r>
              <w:t>353240, Краснодарский край,</w:t>
            </w:r>
          </w:p>
          <w:p w:rsidR="007D70FC" w:rsidRDefault="00490F0B" w:rsidP="003D0FC8">
            <w:r>
              <w:t>с. Львовское</w:t>
            </w:r>
            <w:r w:rsidR="007D70FC">
              <w:t>,</w:t>
            </w:r>
          </w:p>
          <w:p w:rsidR="00E72D5F" w:rsidRPr="00771B3E" w:rsidRDefault="007D70FC" w:rsidP="003D0FC8">
            <w:r>
              <w:t>ул</w:t>
            </w:r>
            <w:r w:rsidR="00BE4453">
              <w:t>.</w:t>
            </w:r>
            <w:r w:rsidRPr="00771B3E">
              <w:t xml:space="preserve"> </w:t>
            </w:r>
            <w:r w:rsidR="00E72D5F" w:rsidRPr="00771B3E">
              <w:t xml:space="preserve">Красная, д. 135, кв. 15 </w:t>
            </w:r>
          </w:p>
        </w:tc>
      </w:tr>
    </w:tbl>
    <w:p w:rsidR="00E72D5F" w:rsidRDefault="00E72D5F" w:rsidP="003D0FC8"/>
    <w:p w:rsidR="00E72D5F" w:rsidRDefault="00E72D5F" w:rsidP="003D0FC8">
      <w:pPr>
        <w:rPr>
          <w:u w:val="single"/>
        </w:rPr>
      </w:pPr>
    </w:p>
    <w:p w:rsidR="00E72D5F" w:rsidRPr="00DA3D34" w:rsidRDefault="00E72D5F" w:rsidP="003D0FC8">
      <w:r>
        <w:t>Р</w:t>
      </w:r>
      <w:r w:rsidR="00F50A44">
        <w:t>ешение</w:t>
      </w:r>
    </w:p>
    <w:p w:rsidR="00E72D5F" w:rsidRPr="007559FE" w:rsidRDefault="00E72D5F" w:rsidP="003D0FC8">
      <w:r w:rsidRPr="007559FE">
        <w:t xml:space="preserve">об отказе в приеме документов </w:t>
      </w:r>
    </w:p>
    <w:p w:rsidR="00E72D5F" w:rsidRDefault="00E72D5F" w:rsidP="003D0FC8"/>
    <w:p w:rsidR="00E72D5F" w:rsidRDefault="00E72D5F" w:rsidP="003D0FC8">
      <w:r w:rsidRPr="00DA3D34">
        <w:t xml:space="preserve">Руководствуясь нормами действующего законодательства Российской Федерации и положениями </w:t>
      </w:r>
      <w:r w:rsidR="00BE4453">
        <w:t>а</w:t>
      </w:r>
      <w:r w:rsidRPr="00DA3D34">
        <w:t>дминистративного регламента предоставления</w:t>
      </w:r>
      <w:r>
        <w:t xml:space="preserve"> муниципальной</w:t>
      </w:r>
      <w:r w:rsidRPr="00BF148D">
        <w:t xml:space="preserve"> услуги</w:t>
      </w:r>
      <w:r>
        <w:t xml:space="preserve"> </w:t>
      </w:r>
      <w:r w:rsidR="00BE4453">
        <w:t>"</w:t>
      </w:r>
      <w:r w:rsidRPr="00DE02B9">
        <w:t xml:space="preserve">Уведомительная </w:t>
      </w:r>
      <w:r>
        <w:t xml:space="preserve">регистрация трудовых договоров, </w:t>
      </w:r>
      <w:r w:rsidRPr="00DE02B9">
        <w:t>заключаемых (прекращенных) работником с работодателем – физическим лицом, не являющимся индивидуальным предпринимателем</w:t>
      </w:r>
      <w:r w:rsidR="00BE4453">
        <w:t>"</w:t>
      </w:r>
      <w:r>
        <w:t>, принято решение:</w:t>
      </w:r>
    </w:p>
    <w:p w:rsidR="00E72D5F" w:rsidRPr="00DA3D34" w:rsidRDefault="00E72D5F" w:rsidP="003D0FC8">
      <w:r>
        <w:t xml:space="preserve">отказать Вам в приеме документов для </w:t>
      </w:r>
      <w:r w:rsidRPr="00BF148D">
        <w:t>предоставлени</w:t>
      </w:r>
      <w:r>
        <w:t>я</w:t>
      </w:r>
      <w:r w:rsidRPr="00BF148D">
        <w:t xml:space="preserve"> </w:t>
      </w:r>
      <w:r>
        <w:t>муниципальной</w:t>
      </w:r>
      <w:r w:rsidRPr="00BF148D">
        <w:t xml:space="preserve"> услуги</w:t>
      </w:r>
      <w:r>
        <w:t xml:space="preserve"> </w:t>
      </w:r>
      <w:r w:rsidR="00D2068D">
        <w:t>"</w:t>
      </w:r>
      <w:r w:rsidRPr="00DE02B9">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00D2068D">
        <w:t>"</w:t>
      </w:r>
      <w:r>
        <w:t xml:space="preserve">, </w:t>
      </w:r>
      <w:r w:rsidRPr="00DA3D34">
        <w:t>по следующим основаниям: _________________________________________________</w:t>
      </w:r>
      <w:r>
        <w:t>________</w:t>
      </w:r>
      <w:r w:rsidRPr="00DA3D34">
        <w:t>_____________________________________________________________________________________________________________________</w:t>
      </w:r>
      <w:r>
        <w:t>_________</w:t>
      </w:r>
      <w:r w:rsidR="00D2068D">
        <w:t>___________</w:t>
      </w:r>
      <w:r>
        <w:t>______</w:t>
      </w:r>
    </w:p>
    <w:p w:rsidR="00E72D5F" w:rsidRPr="00D2068D" w:rsidRDefault="00D2068D" w:rsidP="003D0FC8">
      <w:r w:rsidRPr="00D2068D">
        <w:t>(</w:t>
      </w:r>
      <w:r w:rsidR="00E72D5F" w:rsidRPr="00D2068D">
        <w:t xml:space="preserve">в соответствии с подразделом 2.9 </w:t>
      </w:r>
      <w:r>
        <w:t>а</w:t>
      </w:r>
      <w:r w:rsidR="00E72D5F" w:rsidRPr="00D2068D">
        <w:t>дминистративного регламента</w:t>
      </w:r>
      <w:r>
        <w:t>)</w:t>
      </w:r>
    </w:p>
    <w:p w:rsidR="00E72D5F" w:rsidRPr="00DA3D34" w:rsidRDefault="00E72D5F" w:rsidP="003D0FC8"/>
    <w:p w:rsidR="00E72D5F" w:rsidRDefault="00E72D5F" w:rsidP="003D0FC8"/>
    <w:p w:rsidR="00E72D5F" w:rsidRDefault="00E72D5F" w:rsidP="003D0FC8"/>
    <w:tbl>
      <w:tblPr>
        <w:tblW w:w="9667" w:type="dxa"/>
        <w:tblLayout w:type="fixed"/>
        <w:tblCellMar>
          <w:left w:w="28" w:type="dxa"/>
          <w:right w:w="28" w:type="dxa"/>
        </w:tblCellMar>
        <w:tblLook w:val="0000"/>
      </w:tblPr>
      <w:tblGrid>
        <w:gridCol w:w="3714"/>
        <w:gridCol w:w="2410"/>
        <w:gridCol w:w="708"/>
        <w:gridCol w:w="2835"/>
      </w:tblGrid>
      <w:tr w:rsidR="00E72D5F" w:rsidRPr="00DA3D34" w:rsidTr="00F56D51">
        <w:tc>
          <w:tcPr>
            <w:tcW w:w="3714" w:type="dxa"/>
            <w:tcBorders>
              <w:top w:val="nil"/>
              <w:left w:val="nil"/>
              <w:bottom w:val="nil"/>
              <w:right w:val="nil"/>
            </w:tcBorders>
            <w:vAlign w:val="bottom"/>
          </w:tcPr>
          <w:p w:rsidR="00E72D5F" w:rsidRPr="00DA3D34" w:rsidRDefault="00E72D5F" w:rsidP="003D0FC8">
            <w:pPr>
              <w:rPr>
                <w:spacing w:val="-12"/>
              </w:rPr>
            </w:pPr>
            <w:r w:rsidRPr="00DA3D34">
              <w:rPr>
                <w:spacing w:val="-12"/>
              </w:rPr>
              <w:t xml:space="preserve">Руководитель </w:t>
            </w:r>
          </w:p>
        </w:tc>
        <w:tc>
          <w:tcPr>
            <w:tcW w:w="2410" w:type="dxa"/>
            <w:tcBorders>
              <w:top w:val="nil"/>
              <w:left w:val="nil"/>
              <w:bottom w:val="single" w:sz="4" w:space="0" w:color="auto"/>
              <w:right w:val="nil"/>
            </w:tcBorders>
            <w:vAlign w:val="bottom"/>
          </w:tcPr>
          <w:p w:rsidR="00E72D5F" w:rsidRPr="00DA3D34" w:rsidRDefault="00E72D5F" w:rsidP="003D0FC8"/>
        </w:tc>
        <w:tc>
          <w:tcPr>
            <w:tcW w:w="708" w:type="dxa"/>
            <w:tcBorders>
              <w:top w:val="nil"/>
              <w:left w:val="nil"/>
              <w:bottom w:val="nil"/>
              <w:right w:val="nil"/>
            </w:tcBorders>
            <w:vAlign w:val="bottom"/>
          </w:tcPr>
          <w:p w:rsidR="00E72D5F" w:rsidRPr="00DA3D34" w:rsidRDefault="00E72D5F" w:rsidP="003D0FC8"/>
        </w:tc>
        <w:tc>
          <w:tcPr>
            <w:tcW w:w="2835" w:type="dxa"/>
            <w:tcBorders>
              <w:top w:val="nil"/>
              <w:left w:val="nil"/>
              <w:bottom w:val="single" w:sz="4" w:space="0" w:color="auto"/>
              <w:right w:val="nil"/>
            </w:tcBorders>
            <w:vAlign w:val="bottom"/>
          </w:tcPr>
          <w:p w:rsidR="00E72D5F" w:rsidRPr="00DA3D34" w:rsidRDefault="00E72D5F" w:rsidP="003D0FC8"/>
        </w:tc>
      </w:tr>
      <w:tr w:rsidR="00E72D5F" w:rsidRPr="00AE2F7F" w:rsidTr="00F56D51">
        <w:tc>
          <w:tcPr>
            <w:tcW w:w="3714" w:type="dxa"/>
            <w:tcBorders>
              <w:top w:val="nil"/>
              <w:left w:val="nil"/>
              <w:bottom w:val="nil"/>
              <w:right w:val="nil"/>
            </w:tcBorders>
          </w:tcPr>
          <w:p w:rsidR="00E72D5F" w:rsidRPr="00AE2F7F" w:rsidRDefault="00E72D5F" w:rsidP="003D0FC8"/>
        </w:tc>
        <w:tc>
          <w:tcPr>
            <w:tcW w:w="2410" w:type="dxa"/>
            <w:tcBorders>
              <w:top w:val="nil"/>
              <w:left w:val="nil"/>
              <w:bottom w:val="nil"/>
              <w:right w:val="nil"/>
            </w:tcBorders>
          </w:tcPr>
          <w:p w:rsidR="00E72D5F" w:rsidRPr="00AE2F7F" w:rsidRDefault="00E72D5F" w:rsidP="003D0FC8">
            <w:r w:rsidRPr="00AE2F7F">
              <w:t>подпись</w:t>
            </w:r>
          </w:p>
        </w:tc>
        <w:tc>
          <w:tcPr>
            <w:tcW w:w="708" w:type="dxa"/>
            <w:tcBorders>
              <w:top w:val="nil"/>
              <w:left w:val="nil"/>
              <w:bottom w:val="nil"/>
              <w:right w:val="nil"/>
            </w:tcBorders>
          </w:tcPr>
          <w:p w:rsidR="00E72D5F" w:rsidRPr="00AE2F7F" w:rsidRDefault="00E72D5F" w:rsidP="003D0FC8"/>
        </w:tc>
        <w:tc>
          <w:tcPr>
            <w:tcW w:w="2835" w:type="dxa"/>
            <w:tcBorders>
              <w:top w:val="nil"/>
              <w:left w:val="nil"/>
              <w:bottom w:val="nil"/>
              <w:right w:val="nil"/>
            </w:tcBorders>
          </w:tcPr>
          <w:p w:rsidR="00E72D5F" w:rsidRPr="00AE2F7F" w:rsidRDefault="00E72D5F" w:rsidP="003D0FC8">
            <w:r w:rsidRPr="00AE2F7F">
              <w:t>расшифровка подписи</w:t>
            </w:r>
          </w:p>
        </w:tc>
      </w:tr>
    </w:tbl>
    <w:p w:rsidR="00E72D5F" w:rsidRDefault="00E72D5F" w:rsidP="003D0FC8"/>
    <w:p w:rsidR="00F50A44" w:rsidRPr="00DA3D34" w:rsidRDefault="00F50A44" w:rsidP="003D0FC8"/>
    <w:p w:rsidR="00AE2F7F" w:rsidRPr="00CB6AAE" w:rsidRDefault="00AE2F7F" w:rsidP="003D0FC8">
      <w:r>
        <w:t>П</w:t>
      </w:r>
      <w:r w:rsidR="00F50A44">
        <w:t>риложение</w:t>
      </w:r>
      <w:r>
        <w:t xml:space="preserve"> </w:t>
      </w:r>
      <w:r w:rsidRPr="00CB6AAE">
        <w:t xml:space="preserve">№ </w:t>
      </w:r>
      <w:r>
        <w:t>7</w:t>
      </w:r>
    </w:p>
    <w:p w:rsidR="00E72D5F" w:rsidRDefault="00AE2F7F" w:rsidP="003D0FC8">
      <w:r w:rsidRPr="00CB6AAE">
        <w:t>к административному регламенту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AE2F7F" w:rsidRDefault="00AE2F7F" w:rsidP="003D0FC8"/>
    <w:p w:rsidR="00F50A44" w:rsidRDefault="00F50A44" w:rsidP="003D0FC8"/>
    <w:p w:rsidR="00AE2F7F" w:rsidRPr="004F4022" w:rsidRDefault="004F4022" w:rsidP="003D0FC8">
      <w:r w:rsidRPr="004F4022">
        <w:t>О</w:t>
      </w:r>
      <w:r w:rsidR="00F50A44">
        <w:t>бразец</w:t>
      </w: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6"/>
        <w:gridCol w:w="4961"/>
      </w:tblGrid>
      <w:tr w:rsidR="00E72D5F" w:rsidTr="00F56D51">
        <w:tc>
          <w:tcPr>
            <w:tcW w:w="4786" w:type="dxa"/>
          </w:tcPr>
          <w:p w:rsidR="00E72D5F" w:rsidRDefault="00E72D5F" w:rsidP="003D0FC8"/>
          <w:p w:rsidR="00E72D5F" w:rsidRDefault="00E72D5F" w:rsidP="00F50A44">
            <w:pPr>
              <w:jc w:val="left"/>
            </w:pPr>
            <w:r w:rsidRPr="00DA3D34">
              <w:t>На бланке письма</w:t>
            </w:r>
            <w:r w:rsidRPr="00DA3D34">
              <w:br/>
            </w:r>
            <w:r>
              <w:t xml:space="preserve">органа, предоставляющего </w:t>
            </w:r>
            <w:r>
              <w:lastRenderedPageBreak/>
              <w:t>муниципальную услугу</w:t>
            </w:r>
          </w:p>
        </w:tc>
        <w:tc>
          <w:tcPr>
            <w:tcW w:w="4961" w:type="dxa"/>
          </w:tcPr>
          <w:p w:rsidR="00E72D5F" w:rsidRDefault="00E72D5F" w:rsidP="003D0FC8"/>
          <w:p w:rsidR="00F50A44" w:rsidRDefault="00E72D5F" w:rsidP="003D0FC8">
            <w:r>
              <w:t>Р</w:t>
            </w:r>
            <w:r w:rsidRPr="00DE02B9">
              <w:t>аботодател</w:t>
            </w:r>
            <w:r>
              <w:t>ю</w:t>
            </w:r>
            <w:r w:rsidRPr="00DE02B9">
              <w:t xml:space="preserve"> – физическ</w:t>
            </w:r>
            <w:r>
              <w:t>о</w:t>
            </w:r>
            <w:r w:rsidRPr="00DE02B9">
              <w:t>м</w:t>
            </w:r>
            <w:r>
              <w:t>у</w:t>
            </w:r>
            <w:r w:rsidRPr="00DE02B9">
              <w:t xml:space="preserve"> лиц</w:t>
            </w:r>
            <w:r>
              <w:t>у</w:t>
            </w:r>
            <w:r w:rsidRPr="00DE02B9">
              <w:t xml:space="preserve">, </w:t>
            </w:r>
          </w:p>
          <w:p w:rsidR="00E72D5F" w:rsidRDefault="00E72D5F" w:rsidP="003D0FC8">
            <w:r w:rsidRPr="00DE02B9">
              <w:t>не являющ</w:t>
            </w:r>
            <w:r>
              <w:t>е</w:t>
            </w:r>
            <w:r w:rsidRPr="00DE02B9">
              <w:t>м</w:t>
            </w:r>
            <w:r>
              <w:t>у</w:t>
            </w:r>
            <w:r w:rsidRPr="00DE02B9">
              <w:t xml:space="preserve">ся индивидуальным </w:t>
            </w:r>
            <w:r w:rsidRPr="00DE02B9">
              <w:lastRenderedPageBreak/>
              <w:t>предпринимателем</w:t>
            </w:r>
          </w:p>
          <w:p w:rsidR="00E72D5F" w:rsidRDefault="00E72D5F" w:rsidP="003D0FC8"/>
          <w:p w:rsidR="00F50A44" w:rsidRDefault="00F50A44" w:rsidP="003D0FC8"/>
          <w:p w:rsidR="00E72D5F" w:rsidRDefault="00E72D5F" w:rsidP="003D0FC8">
            <w:r w:rsidRPr="004F47A9">
              <w:t>Ивановой Марии Сергеевн</w:t>
            </w:r>
            <w:r>
              <w:t>е</w:t>
            </w:r>
          </w:p>
          <w:p w:rsidR="004F4022" w:rsidRDefault="004F4022" w:rsidP="003D0FC8">
            <w:r>
              <w:t>353240, Краснодарский край,</w:t>
            </w:r>
          </w:p>
          <w:p w:rsidR="004F4022" w:rsidRDefault="00490F0B" w:rsidP="003D0FC8">
            <w:r>
              <w:t>с. Львовское</w:t>
            </w:r>
            <w:r w:rsidR="004F4022">
              <w:t>,</w:t>
            </w:r>
          </w:p>
          <w:p w:rsidR="00E72D5F" w:rsidRPr="00771B3E" w:rsidRDefault="004F4022" w:rsidP="003D0FC8">
            <w:r>
              <w:t>ул.</w:t>
            </w:r>
            <w:r w:rsidRPr="00771B3E">
              <w:t xml:space="preserve"> Красная, д. 135, кв. 15</w:t>
            </w:r>
          </w:p>
        </w:tc>
      </w:tr>
    </w:tbl>
    <w:p w:rsidR="00E72D5F" w:rsidRDefault="00E72D5F" w:rsidP="003D0FC8"/>
    <w:p w:rsidR="00E72D5F" w:rsidRDefault="00E72D5F" w:rsidP="003D0FC8">
      <w:pPr>
        <w:rPr>
          <w:u w:val="single"/>
        </w:rPr>
      </w:pPr>
    </w:p>
    <w:p w:rsidR="00E72D5F" w:rsidRPr="00DA3D34" w:rsidRDefault="00E72D5F" w:rsidP="003D0FC8">
      <w:r>
        <w:t>Р</w:t>
      </w:r>
      <w:r w:rsidR="00F50A44">
        <w:t>ешение</w:t>
      </w:r>
    </w:p>
    <w:p w:rsidR="00E72D5F" w:rsidRPr="007559FE" w:rsidRDefault="00E72D5F" w:rsidP="003D0FC8">
      <w:r w:rsidRPr="007559FE">
        <w:t>об отказе в предоставлении муниципальной услуги</w:t>
      </w:r>
    </w:p>
    <w:p w:rsidR="00E72D5F" w:rsidRDefault="00E72D5F" w:rsidP="003D0FC8"/>
    <w:p w:rsidR="00E72D5F" w:rsidRDefault="00E72D5F" w:rsidP="003D0FC8">
      <w:r w:rsidRPr="00DA3D34">
        <w:t xml:space="preserve">Руководствуясь нормами действующего законодательства Российской Федерации и положениями </w:t>
      </w:r>
      <w:r w:rsidR="0044307B">
        <w:t>а</w:t>
      </w:r>
      <w:r w:rsidRPr="00DA3D34">
        <w:t>дминистративного регламента предоставления</w:t>
      </w:r>
      <w:r>
        <w:t xml:space="preserve"> муниципальной</w:t>
      </w:r>
      <w:r w:rsidRPr="00BF148D">
        <w:t xml:space="preserve"> услуги</w:t>
      </w:r>
      <w:r>
        <w:t xml:space="preserve"> </w:t>
      </w:r>
      <w:r w:rsidR="0044307B">
        <w:t>"</w:t>
      </w:r>
      <w:r w:rsidRPr="00DE02B9">
        <w:t xml:space="preserve">Уведомительная </w:t>
      </w:r>
      <w:r>
        <w:t xml:space="preserve">регистрация трудовых договоров, </w:t>
      </w:r>
      <w:r w:rsidRPr="00DE02B9">
        <w:t>заключаемых (прекращенных) работником с работодателем – физическим лицом, не являющимся индивидуальным предпринимателем</w:t>
      </w:r>
      <w:r w:rsidR="0044307B">
        <w:t>"</w:t>
      </w:r>
      <w:r>
        <w:t>, принято решение:</w:t>
      </w:r>
    </w:p>
    <w:p w:rsidR="00E72D5F" w:rsidRPr="00DA3D34" w:rsidRDefault="00E72D5F" w:rsidP="003D0FC8">
      <w:r>
        <w:t xml:space="preserve">отказать Вам в </w:t>
      </w:r>
      <w:r w:rsidRPr="00BF148D">
        <w:t xml:space="preserve">предоставлении </w:t>
      </w:r>
      <w:r>
        <w:t>муниципальной</w:t>
      </w:r>
      <w:r w:rsidRPr="00BF148D">
        <w:t xml:space="preserve"> услуги</w:t>
      </w:r>
      <w:r>
        <w:t xml:space="preserve"> </w:t>
      </w:r>
      <w:r w:rsidR="0044307B">
        <w:t>"</w:t>
      </w:r>
      <w:r w:rsidRPr="00DE02B9">
        <w:t xml:space="preserve">Уведомительная </w:t>
      </w:r>
      <w:r>
        <w:t xml:space="preserve">регистрация трудовых договоров, </w:t>
      </w:r>
      <w:r w:rsidRPr="00DE02B9">
        <w:t>заключаемых (прекращенных) работником с работодателем – физическим лицом, не являющимся индивидуальным предпринимателем</w:t>
      </w:r>
      <w:r w:rsidR="0044307B">
        <w:t>"</w:t>
      </w:r>
      <w:r>
        <w:t xml:space="preserve"> </w:t>
      </w:r>
      <w:r w:rsidRPr="00DA3D34">
        <w:t>по следующим основаниям: _________________</w:t>
      </w:r>
      <w:r>
        <w:t>_________</w:t>
      </w:r>
      <w:r>
        <w:rPr>
          <w:sz w:val="20"/>
          <w:szCs w:val="20"/>
        </w:rPr>
        <w:t xml:space="preserve"> </w:t>
      </w:r>
      <w:r w:rsidRPr="00DA3D34">
        <w:t>_____________________________________________________________________________________________________________________</w:t>
      </w:r>
      <w:r>
        <w:t>_________________</w:t>
      </w:r>
    </w:p>
    <w:p w:rsidR="00E72D5F" w:rsidRPr="0044307B" w:rsidRDefault="0044307B" w:rsidP="003D0FC8">
      <w:r>
        <w:t>(</w:t>
      </w:r>
      <w:r w:rsidR="00E72D5F" w:rsidRPr="0044307B">
        <w:t xml:space="preserve">в соответствии с подразделом 2.10 </w:t>
      </w:r>
      <w:r w:rsidRPr="0044307B">
        <w:t>а</w:t>
      </w:r>
      <w:r w:rsidR="00E72D5F" w:rsidRPr="0044307B">
        <w:t>дминистративного регламента</w:t>
      </w:r>
      <w:r>
        <w:t>)</w:t>
      </w:r>
    </w:p>
    <w:p w:rsidR="00E72D5F" w:rsidRDefault="00E72D5F" w:rsidP="003D0FC8">
      <w:r w:rsidRPr="00967BF4">
        <w:t xml:space="preserve">Информируем, что после устранения указанных обстоятельств, Вы праве вновь обратиться в порядке, установленном </w:t>
      </w:r>
      <w:r w:rsidR="002B76E9">
        <w:t>а</w:t>
      </w:r>
      <w:r w:rsidRPr="00967BF4">
        <w:t>дминистративным регламентом</w:t>
      </w:r>
      <w:r>
        <w:t>, за получением указанной муниципальной услуги.</w:t>
      </w:r>
    </w:p>
    <w:p w:rsidR="00E72D5F" w:rsidRPr="002B76E9" w:rsidRDefault="00E72D5F" w:rsidP="003D0FC8"/>
    <w:p w:rsidR="00E72D5F" w:rsidRPr="002B76E9" w:rsidRDefault="00E72D5F" w:rsidP="003D0FC8"/>
    <w:p w:rsidR="002B76E9" w:rsidRPr="002B76E9" w:rsidRDefault="002B76E9" w:rsidP="003D0FC8"/>
    <w:tbl>
      <w:tblPr>
        <w:tblW w:w="9667" w:type="dxa"/>
        <w:tblLayout w:type="fixed"/>
        <w:tblCellMar>
          <w:left w:w="28" w:type="dxa"/>
          <w:right w:w="28" w:type="dxa"/>
        </w:tblCellMar>
        <w:tblLook w:val="0000"/>
      </w:tblPr>
      <w:tblGrid>
        <w:gridCol w:w="3714"/>
        <w:gridCol w:w="2410"/>
        <w:gridCol w:w="708"/>
        <w:gridCol w:w="2835"/>
      </w:tblGrid>
      <w:tr w:rsidR="00E72D5F" w:rsidRPr="00DA3D34" w:rsidTr="00F56D51">
        <w:tc>
          <w:tcPr>
            <w:tcW w:w="3714" w:type="dxa"/>
            <w:tcBorders>
              <w:top w:val="nil"/>
              <w:left w:val="nil"/>
              <w:bottom w:val="nil"/>
              <w:right w:val="nil"/>
            </w:tcBorders>
            <w:vAlign w:val="bottom"/>
          </w:tcPr>
          <w:p w:rsidR="00E72D5F" w:rsidRPr="00DA3D34" w:rsidRDefault="00E72D5F" w:rsidP="003D0FC8">
            <w:pPr>
              <w:rPr>
                <w:spacing w:val="-12"/>
              </w:rPr>
            </w:pPr>
            <w:r w:rsidRPr="00DA3D34">
              <w:rPr>
                <w:spacing w:val="-12"/>
              </w:rPr>
              <w:t>Руководитель</w:t>
            </w:r>
          </w:p>
        </w:tc>
        <w:tc>
          <w:tcPr>
            <w:tcW w:w="2410" w:type="dxa"/>
            <w:tcBorders>
              <w:top w:val="nil"/>
              <w:left w:val="nil"/>
              <w:bottom w:val="single" w:sz="4" w:space="0" w:color="auto"/>
              <w:right w:val="nil"/>
            </w:tcBorders>
            <w:vAlign w:val="bottom"/>
          </w:tcPr>
          <w:p w:rsidR="00E72D5F" w:rsidRPr="00DA3D34" w:rsidRDefault="00E72D5F" w:rsidP="003D0FC8"/>
        </w:tc>
        <w:tc>
          <w:tcPr>
            <w:tcW w:w="708" w:type="dxa"/>
            <w:tcBorders>
              <w:top w:val="nil"/>
              <w:left w:val="nil"/>
              <w:bottom w:val="nil"/>
              <w:right w:val="nil"/>
            </w:tcBorders>
            <w:vAlign w:val="bottom"/>
          </w:tcPr>
          <w:p w:rsidR="00E72D5F" w:rsidRPr="00DA3D34" w:rsidRDefault="00E72D5F" w:rsidP="003D0FC8"/>
        </w:tc>
        <w:tc>
          <w:tcPr>
            <w:tcW w:w="2835" w:type="dxa"/>
            <w:tcBorders>
              <w:top w:val="nil"/>
              <w:left w:val="nil"/>
              <w:bottom w:val="single" w:sz="4" w:space="0" w:color="auto"/>
              <w:right w:val="nil"/>
            </w:tcBorders>
            <w:vAlign w:val="bottom"/>
          </w:tcPr>
          <w:p w:rsidR="00E72D5F" w:rsidRPr="00DA3D34" w:rsidRDefault="00E72D5F" w:rsidP="003D0FC8"/>
        </w:tc>
      </w:tr>
      <w:tr w:rsidR="00E72D5F" w:rsidRPr="002B76E9" w:rsidTr="00F56D51">
        <w:tc>
          <w:tcPr>
            <w:tcW w:w="3714" w:type="dxa"/>
            <w:tcBorders>
              <w:top w:val="nil"/>
              <w:left w:val="nil"/>
              <w:bottom w:val="nil"/>
              <w:right w:val="nil"/>
            </w:tcBorders>
          </w:tcPr>
          <w:p w:rsidR="00E72D5F" w:rsidRPr="002B76E9" w:rsidRDefault="00E72D5F" w:rsidP="003D0FC8"/>
        </w:tc>
        <w:tc>
          <w:tcPr>
            <w:tcW w:w="2410" w:type="dxa"/>
            <w:tcBorders>
              <w:top w:val="nil"/>
              <w:left w:val="nil"/>
              <w:bottom w:val="nil"/>
              <w:right w:val="nil"/>
            </w:tcBorders>
          </w:tcPr>
          <w:p w:rsidR="00E72D5F" w:rsidRPr="002B76E9" w:rsidRDefault="00E72D5F" w:rsidP="003D0FC8">
            <w:r w:rsidRPr="002B76E9">
              <w:t>подпись</w:t>
            </w:r>
          </w:p>
        </w:tc>
        <w:tc>
          <w:tcPr>
            <w:tcW w:w="708" w:type="dxa"/>
            <w:tcBorders>
              <w:top w:val="nil"/>
              <w:left w:val="nil"/>
              <w:bottom w:val="nil"/>
              <w:right w:val="nil"/>
            </w:tcBorders>
          </w:tcPr>
          <w:p w:rsidR="00E72D5F" w:rsidRPr="002B76E9" w:rsidRDefault="00E72D5F" w:rsidP="003D0FC8"/>
        </w:tc>
        <w:tc>
          <w:tcPr>
            <w:tcW w:w="2835" w:type="dxa"/>
            <w:tcBorders>
              <w:top w:val="nil"/>
              <w:left w:val="nil"/>
              <w:bottom w:val="nil"/>
              <w:right w:val="nil"/>
            </w:tcBorders>
          </w:tcPr>
          <w:p w:rsidR="00E72D5F" w:rsidRPr="002B76E9" w:rsidRDefault="00E72D5F" w:rsidP="003D0FC8">
            <w:r w:rsidRPr="002B76E9">
              <w:t>расшифровка подписи</w:t>
            </w:r>
          </w:p>
        </w:tc>
      </w:tr>
    </w:tbl>
    <w:p w:rsidR="00E62081" w:rsidRDefault="00E62081" w:rsidP="003D0FC8"/>
    <w:sectPr w:rsidR="00E62081" w:rsidSect="00FE475F">
      <w:pgSz w:w="11906" w:h="16838" w:code="9"/>
      <w:pgMar w:top="1134" w:right="567" w:bottom="1134" w:left="1701"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D96" w:rsidRDefault="00D63D96">
      <w:r>
        <w:separator/>
      </w:r>
    </w:p>
  </w:endnote>
  <w:endnote w:type="continuationSeparator" w:id="1">
    <w:p w:rsidR="00D63D96" w:rsidRDefault="00D63D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D96" w:rsidRDefault="00D63D96">
      <w:r>
        <w:separator/>
      </w:r>
    </w:p>
  </w:footnote>
  <w:footnote w:type="continuationSeparator" w:id="1">
    <w:p w:rsidR="00D63D96" w:rsidRDefault="00D63D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E5" w:rsidRDefault="00ED37D2">
    <w:pPr>
      <w:pStyle w:val="a8"/>
      <w:framePr w:wrap="around" w:vAnchor="text" w:hAnchor="margin" w:xAlign="center" w:y="1"/>
      <w:rPr>
        <w:rStyle w:val="aa"/>
      </w:rPr>
    </w:pPr>
    <w:r>
      <w:rPr>
        <w:rStyle w:val="aa"/>
      </w:rPr>
      <w:fldChar w:fldCharType="begin"/>
    </w:r>
    <w:r w:rsidR="00CB05E5">
      <w:rPr>
        <w:rStyle w:val="aa"/>
      </w:rPr>
      <w:instrText xml:space="preserve">PAGE  </w:instrText>
    </w:r>
    <w:r>
      <w:rPr>
        <w:rStyle w:val="aa"/>
      </w:rPr>
      <w:fldChar w:fldCharType="separate"/>
    </w:r>
    <w:r w:rsidR="00CB05E5">
      <w:rPr>
        <w:rStyle w:val="aa"/>
        <w:noProof/>
      </w:rPr>
      <w:t>14</w:t>
    </w:r>
    <w:r>
      <w:rPr>
        <w:rStyle w:val="aa"/>
      </w:rPr>
      <w:fldChar w:fldCharType="end"/>
    </w:r>
  </w:p>
  <w:p w:rsidR="00CB05E5" w:rsidRDefault="00CB05E5">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E5" w:rsidRDefault="00ED37D2">
    <w:pPr>
      <w:pStyle w:val="a8"/>
      <w:framePr w:wrap="around" w:vAnchor="text" w:hAnchor="margin" w:xAlign="center" w:y="1"/>
      <w:rPr>
        <w:rStyle w:val="aa"/>
      </w:rPr>
    </w:pPr>
    <w:r>
      <w:rPr>
        <w:rStyle w:val="aa"/>
      </w:rPr>
      <w:fldChar w:fldCharType="begin"/>
    </w:r>
    <w:r w:rsidR="00CB05E5">
      <w:rPr>
        <w:rStyle w:val="aa"/>
      </w:rPr>
      <w:instrText xml:space="preserve">PAGE  </w:instrText>
    </w:r>
    <w:r>
      <w:rPr>
        <w:rStyle w:val="aa"/>
      </w:rPr>
      <w:fldChar w:fldCharType="separate"/>
    </w:r>
    <w:r w:rsidR="00CB05E5">
      <w:rPr>
        <w:rStyle w:val="aa"/>
        <w:noProof/>
      </w:rPr>
      <w:t>14</w:t>
    </w:r>
    <w:r>
      <w:rPr>
        <w:rStyle w:val="aa"/>
      </w:rPr>
      <w:fldChar w:fldCharType="end"/>
    </w:r>
  </w:p>
  <w:p w:rsidR="00CB05E5" w:rsidRDefault="00CB05E5">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E5" w:rsidRDefault="00CB05E5" w:rsidP="0019242A">
    <w:pPr>
      <w:pStyle w:val="a8"/>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E5" w:rsidRDefault="00CB05E5">
    <w:pPr>
      <w:pStyle w:val="a8"/>
      <w:jc w:val="center"/>
    </w:pPr>
  </w:p>
  <w:p w:rsidR="00CB05E5" w:rsidRPr="005E1683" w:rsidRDefault="00CB05E5" w:rsidP="0019242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605B"/>
    <w:multiLevelType w:val="hybridMultilevel"/>
    <w:tmpl w:val="0AA828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AA29CB"/>
    <w:multiLevelType w:val="multilevel"/>
    <w:tmpl w:val="1BA6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116253"/>
    <w:multiLevelType w:val="multilevel"/>
    <w:tmpl w:val="B598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8107E"/>
    <w:multiLevelType w:val="multilevel"/>
    <w:tmpl w:val="834C7E64"/>
    <w:lvl w:ilvl="0">
      <w:start w:val="1"/>
      <w:numFmt w:val="decimal"/>
      <w:lvlText w:val="%1."/>
      <w:lvlJc w:val="left"/>
      <w:pPr>
        <w:ind w:left="504" w:hanging="504"/>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083464B9"/>
    <w:multiLevelType w:val="multilevel"/>
    <w:tmpl w:val="2C5ABD34"/>
    <w:lvl w:ilvl="0">
      <w:start w:val="1"/>
      <w:numFmt w:val="russianLower"/>
      <w:lvlText w:val="%1)"/>
      <w:lvlJc w:val="left"/>
      <w:pPr>
        <w:tabs>
          <w:tab w:val="num" w:pos="360"/>
        </w:tabs>
        <w:ind w:left="360" w:hanging="360"/>
      </w:pPr>
      <w:rPr>
        <w:rFonts w:ascii="Times New Roman" w:hAnsi="Times New Roman" w:hint="default"/>
        <w:b w:val="0"/>
        <w:i w:val="0"/>
        <w:sz w:val="28"/>
        <w:szCs w:val="28"/>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099C692C"/>
    <w:multiLevelType w:val="multilevel"/>
    <w:tmpl w:val="0FB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7B172B"/>
    <w:multiLevelType w:val="multilevel"/>
    <w:tmpl w:val="1DEC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CB0FA1"/>
    <w:multiLevelType w:val="multilevel"/>
    <w:tmpl w:val="985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A248FB"/>
    <w:multiLevelType w:val="hybridMultilevel"/>
    <w:tmpl w:val="F2927238"/>
    <w:lvl w:ilvl="0" w:tplc="1C380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BB4EB4"/>
    <w:multiLevelType w:val="multilevel"/>
    <w:tmpl w:val="33F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5A6688"/>
    <w:multiLevelType w:val="multilevel"/>
    <w:tmpl w:val="5F9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633080"/>
    <w:multiLevelType w:val="multilevel"/>
    <w:tmpl w:val="AD76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216460"/>
    <w:multiLevelType w:val="multilevel"/>
    <w:tmpl w:val="F25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0D6C3F"/>
    <w:multiLevelType w:val="multilevel"/>
    <w:tmpl w:val="EE28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146BEF"/>
    <w:multiLevelType w:val="multilevel"/>
    <w:tmpl w:val="DCAC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5C5296"/>
    <w:multiLevelType w:val="hybridMultilevel"/>
    <w:tmpl w:val="634CE5F0"/>
    <w:lvl w:ilvl="0" w:tplc="BD586ED2">
      <w:start w:val="2"/>
      <w:numFmt w:val="bullet"/>
      <w:lvlText w:val="-"/>
      <w:lvlJc w:val="left"/>
      <w:pPr>
        <w:tabs>
          <w:tab w:val="num" w:pos="1965"/>
        </w:tabs>
        <w:ind w:left="1965" w:hanging="106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6">
    <w:nsid w:val="38E2637E"/>
    <w:multiLevelType w:val="multilevel"/>
    <w:tmpl w:val="2FE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7704C7"/>
    <w:multiLevelType w:val="hybridMultilevel"/>
    <w:tmpl w:val="C41AACCE"/>
    <w:lvl w:ilvl="0" w:tplc="CDFCE0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3F9F69AA"/>
    <w:multiLevelType w:val="multilevel"/>
    <w:tmpl w:val="CF6E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E9176C"/>
    <w:multiLevelType w:val="hybridMultilevel"/>
    <w:tmpl w:val="80E44380"/>
    <w:lvl w:ilvl="0" w:tplc="04190003">
      <w:start w:val="1"/>
      <w:numFmt w:val="bullet"/>
      <w:lvlText w:val="o"/>
      <w:lvlJc w:val="left"/>
      <w:pPr>
        <w:tabs>
          <w:tab w:val="num" w:pos="1571"/>
        </w:tabs>
        <w:ind w:left="1571" w:hanging="360"/>
      </w:pPr>
      <w:rPr>
        <w:rFonts w:ascii="Courier New" w:hAnsi="Courier New" w:cs="Courier New"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0">
    <w:nsid w:val="41145934"/>
    <w:multiLevelType w:val="multilevel"/>
    <w:tmpl w:val="D954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1B0A5D"/>
    <w:multiLevelType w:val="multilevel"/>
    <w:tmpl w:val="914A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953AF7"/>
    <w:multiLevelType w:val="hybridMultilevel"/>
    <w:tmpl w:val="6756A6AE"/>
    <w:lvl w:ilvl="0" w:tplc="19960DB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nsid w:val="64490FBF"/>
    <w:multiLevelType w:val="multilevel"/>
    <w:tmpl w:val="739C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DA6389"/>
    <w:multiLevelType w:val="multilevel"/>
    <w:tmpl w:val="9B9A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6A6378"/>
    <w:multiLevelType w:val="multilevel"/>
    <w:tmpl w:val="9D8C8BEC"/>
    <w:lvl w:ilvl="0">
      <w:start w:val="1"/>
      <w:numFmt w:val="decimal"/>
      <w:lvlText w:val="%1."/>
      <w:lvlJc w:val="left"/>
      <w:pPr>
        <w:ind w:left="432" w:hanging="432"/>
      </w:pPr>
      <w:rPr>
        <w:rFonts w:hint="default"/>
      </w:rPr>
    </w:lvl>
    <w:lvl w:ilvl="1">
      <w:start w:val="1"/>
      <w:numFmt w:val="decimal"/>
      <w:lvlText w:val="%1.%2."/>
      <w:lvlJc w:val="left"/>
      <w:pPr>
        <w:ind w:left="3011" w:hanging="72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546" w:hanging="180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26">
    <w:nsid w:val="6A656FAD"/>
    <w:multiLevelType w:val="hybridMultilevel"/>
    <w:tmpl w:val="91B08B30"/>
    <w:lvl w:ilvl="0" w:tplc="B8C26C98">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nsid w:val="6CFD0202"/>
    <w:multiLevelType w:val="multilevel"/>
    <w:tmpl w:val="76B21BF4"/>
    <w:lvl w:ilvl="0">
      <w:start w:val="1"/>
      <w:numFmt w:val="decimal"/>
      <w:lvlText w:val="%1"/>
      <w:lvlJc w:val="left"/>
      <w:pPr>
        <w:ind w:left="360" w:hanging="360"/>
      </w:pPr>
      <w:rPr>
        <w:rFonts w:hint="default"/>
      </w:rPr>
    </w:lvl>
    <w:lvl w:ilvl="1">
      <w:start w:val="1"/>
      <w:numFmt w:val="decimal"/>
      <w:lvlText w:val="%1.%2"/>
      <w:lvlJc w:val="left"/>
      <w:pPr>
        <w:ind w:left="2651" w:hanging="36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186" w:hanging="144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28">
    <w:nsid w:val="73FB353C"/>
    <w:multiLevelType w:val="multilevel"/>
    <w:tmpl w:val="868055D8"/>
    <w:lvl w:ilvl="0">
      <w:start w:val="1"/>
      <w:numFmt w:val="decimal"/>
      <w:lvlText w:val="%1."/>
      <w:lvlJc w:val="left"/>
      <w:pPr>
        <w:ind w:left="432" w:hanging="432"/>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29">
    <w:nsid w:val="7C65796D"/>
    <w:multiLevelType w:val="multilevel"/>
    <w:tmpl w:val="4BDC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2"/>
  </w:num>
  <w:num w:numId="4">
    <w:abstractNumId w:val="10"/>
  </w:num>
  <w:num w:numId="5">
    <w:abstractNumId w:val="14"/>
  </w:num>
  <w:num w:numId="6">
    <w:abstractNumId w:val="11"/>
  </w:num>
  <w:num w:numId="7">
    <w:abstractNumId w:val="9"/>
  </w:num>
  <w:num w:numId="8">
    <w:abstractNumId w:val="12"/>
  </w:num>
  <w:num w:numId="9">
    <w:abstractNumId w:val="13"/>
  </w:num>
  <w:num w:numId="10">
    <w:abstractNumId w:val="21"/>
  </w:num>
  <w:num w:numId="11">
    <w:abstractNumId w:val="6"/>
  </w:num>
  <w:num w:numId="12">
    <w:abstractNumId w:val="23"/>
  </w:num>
  <w:num w:numId="13">
    <w:abstractNumId w:val="29"/>
  </w:num>
  <w:num w:numId="14">
    <w:abstractNumId w:val="20"/>
  </w:num>
  <w:num w:numId="15">
    <w:abstractNumId w:val="7"/>
  </w:num>
  <w:num w:numId="16">
    <w:abstractNumId w:val="5"/>
  </w:num>
  <w:num w:numId="17">
    <w:abstractNumId w:val="24"/>
  </w:num>
  <w:num w:numId="18">
    <w:abstractNumId w:val="18"/>
  </w:num>
  <w:num w:numId="19">
    <w:abstractNumId w:val="15"/>
  </w:num>
  <w:num w:numId="20">
    <w:abstractNumId w:val="4"/>
  </w:num>
  <w:num w:numId="21">
    <w:abstractNumId w:val="19"/>
  </w:num>
  <w:num w:numId="22">
    <w:abstractNumId w:val="25"/>
  </w:num>
  <w:num w:numId="23">
    <w:abstractNumId w:val="22"/>
  </w:num>
  <w:num w:numId="24">
    <w:abstractNumId w:val="26"/>
  </w:num>
  <w:num w:numId="25">
    <w:abstractNumId w:val="3"/>
  </w:num>
  <w:num w:numId="26">
    <w:abstractNumId w:val="28"/>
  </w:num>
  <w:num w:numId="27">
    <w:abstractNumId w:val="27"/>
  </w:num>
  <w:num w:numId="28">
    <w:abstractNumId w:val="17"/>
  </w:num>
  <w:num w:numId="29">
    <w:abstractNumId w:val="0"/>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30"/>
  <w:drawingGridVerticalSpacing w:val="381"/>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27490B"/>
    <w:rsid w:val="000078BD"/>
    <w:rsid w:val="000134C7"/>
    <w:rsid w:val="00013E77"/>
    <w:rsid w:val="00014280"/>
    <w:rsid w:val="00014346"/>
    <w:rsid w:val="00014DAB"/>
    <w:rsid w:val="000157A5"/>
    <w:rsid w:val="00025164"/>
    <w:rsid w:val="00030B9E"/>
    <w:rsid w:val="00044382"/>
    <w:rsid w:val="000457D3"/>
    <w:rsid w:val="00045CF1"/>
    <w:rsid w:val="00045E98"/>
    <w:rsid w:val="00051EC6"/>
    <w:rsid w:val="00052E1F"/>
    <w:rsid w:val="00053E31"/>
    <w:rsid w:val="00054142"/>
    <w:rsid w:val="00060A6C"/>
    <w:rsid w:val="0006261D"/>
    <w:rsid w:val="00064EBB"/>
    <w:rsid w:val="00065616"/>
    <w:rsid w:val="00070CCC"/>
    <w:rsid w:val="000711FD"/>
    <w:rsid w:val="00072F8D"/>
    <w:rsid w:val="000733E6"/>
    <w:rsid w:val="000804B6"/>
    <w:rsid w:val="00084FF2"/>
    <w:rsid w:val="000869DF"/>
    <w:rsid w:val="00086C42"/>
    <w:rsid w:val="00087B2D"/>
    <w:rsid w:val="00092EA4"/>
    <w:rsid w:val="00095387"/>
    <w:rsid w:val="000963B6"/>
    <w:rsid w:val="000A4803"/>
    <w:rsid w:val="000A4A63"/>
    <w:rsid w:val="000A7D78"/>
    <w:rsid w:val="000B117C"/>
    <w:rsid w:val="000C4E8D"/>
    <w:rsid w:val="000C5B1D"/>
    <w:rsid w:val="000C6C05"/>
    <w:rsid w:val="000D3946"/>
    <w:rsid w:val="000D4422"/>
    <w:rsid w:val="000D5225"/>
    <w:rsid w:val="000E2530"/>
    <w:rsid w:val="000E3C34"/>
    <w:rsid w:val="000E4F6A"/>
    <w:rsid w:val="000E60E8"/>
    <w:rsid w:val="000E6E63"/>
    <w:rsid w:val="000E7FC8"/>
    <w:rsid w:val="000F12D8"/>
    <w:rsid w:val="000F44DD"/>
    <w:rsid w:val="000F4C8F"/>
    <w:rsid w:val="000F6672"/>
    <w:rsid w:val="00104762"/>
    <w:rsid w:val="001071AE"/>
    <w:rsid w:val="0010747C"/>
    <w:rsid w:val="00107D94"/>
    <w:rsid w:val="00110C6C"/>
    <w:rsid w:val="0011151E"/>
    <w:rsid w:val="00111693"/>
    <w:rsid w:val="0011246E"/>
    <w:rsid w:val="00113BF2"/>
    <w:rsid w:val="00117ECE"/>
    <w:rsid w:val="001219CA"/>
    <w:rsid w:val="001223F9"/>
    <w:rsid w:val="00122C76"/>
    <w:rsid w:val="001269DF"/>
    <w:rsid w:val="00126C6D"/>
    <w:rsid w:val="00134CE3"/>
    <w:rsid w:val="00135098"/>
    <w:rsid w:val="00135F67"/>
    <w:rsid w:val="00137339"/>
    <w:rsid w:val="00140A96"/>
    <w:rsid w:val="001425D5"/>
    <w:rsid w:val="00142688"/>
    <w:rsid w:val="001444BD"/>
    <w:rsid w:val="0014767B"/>
    <w:rsid w:val="0015106A"/>
    <w:rsid w:val="001534C9"/>
    <w:rsid w:val="00153865"/>
    <w:rsid w:val="00154977"/>
    <w:rsid w:val="001602B9"/>
    <w:rsid w:val="001629C6"/>
    <w:rsid w:val="00163D39"/>
    <w:rsid w:val="0016408E"/>
    <w:rsid w:val="00167EB9"/>
    <w:rsid w:val="001728E4"/>
    <w:rsid w:val="00175080"/>
    <w:rsid w:val="00176A26"/>
    <w:rsid w:val="00183212"/>
    <w:rsid w:val="00183A4E"/>
    <w:rsid w:val="001870EC"/>
    <w:rsid w:val="001900B7"/>
    <w:rsid w:val="001912C0"/>
    <w:rsid w:val="0019242A"/>
    <w:rsid w:val="00192C9A"/>
    <w:rsid w:val="001949EC"/>
    <w:rsid w:val="001953EF"/>
    <w:rsid w:val="001959D3"/>
    <w:rsid w:val="001A0C4E"/>
    <w:rsid w:val="001A339B"/>
    <w:rsid w:val="001A5893"/>
    <w:rsid w:val="001A6973"/>
    <w:rsid w:val="001B1E45"/>
    <w:rsid w:val="001B5950"/>
    <w:rsid w:val="001B6C6D"/>
    <w:rsid w:val="001C0FE0"/>
    <w:rsid w:val="001C313B"/>
    <w:rsid w:val="001C5244"/>
    <w:rsid w:val="001C6159"/>
    <w:rsid w:val="001D1BB1"/>
    <w:rsid w:val="001D3148"/>
    <w:rsid w:val="001E0B82"/>
    <w:rsid w:val="001E0ECF"/>
    <w:rsid w:val="001E1A02"/>
    <w:rsid w:val="001E4808"/>
    <w:rsid w:val="001E5E61"/>
    <w:rsid w:val="001E5E8A"/>
    <w:rsid w:val="001E7149"/>
    <w:rsid w:val="00201B0A"/>
    <w:rsid w:val="0021357D"/>
    <w:rsid w:val="00213B6B"/>
    <w:rsid w:val="00215356"/>
    <w:rsid w:val="002173D3"/>
    <w:rsid w:val="00221EA2"/>
    <w:rsid w:val="00223D98"/>
    <w:rsid w:val="00231093"/>
    <w:rsid w:val="00241FC5"/>
    <w:rsid w:val="00242807"/>
    <w:rsid w:val="002428B2"/>
    <w:rsid w:val="00242A13"/>
    <w:rsid w:val="00242DE9"/>
    <w:rsid w:val="002431BB"/>
    <w:rsid w:val="00250180"/>
    <w:rsid w:val="0025416C"/>
    <w:rsid w:val="00254A34"/>
    <w:rsid w:val="002555D0"/>
    <w:rsid w:val="00263E04"/>
    <w:rsid w:val="002658B3"/>
    <w:rsid w:val="00266316"/>
    <w:rsid w:val="00266C17"/>
    <w:rsid w:val="00266C1A"/>
    <w:rsid w:val="0027490B"/>
    <w:rsid w:val="00274A9B"/>
    <w:rsid w:val="00275CC7"/>
    <w:rsid w:val="00281C31"/>
    <w:rsid w:val="00282BE4"/>
    <w:rsid w:val="002841AD"/>
    <w:rsid w:val="00284873"/>
    <w:rsid w:val="002848E6"/>
    <w:rsid w:val="00292515"/>
    <w:rsid w:val="0029690F"/>
    <w:rsid w:val="002A3734"/>
    <w:rsid w:val="002A3CC5"/>
    <w:rsid w:val="002A639E"/>
    <w:rsid w:val="002B0981"/>
    <w:rsid w:val="002B3FDF"/>
    <w:rsid w:val="002B76E9"/>
    <w:rsid w:val="002C22DE"/>
    <w:rsid w:val="002C6622"/>
    <w:rsid w:val="002D51EB"/>
    <w:rsid w:val="002D5719"/>
    <w:rsid w:val="002D7E27"/>
    <w:rsid w:val="002E11CA"/>
    <w:rsid w:val="002E4C41"/>
    <w:rsid w:val="002E6B08"/>
    <w:rsid w:val="002F09BF"/>
    <w:rsid w:val="002F0CE4"/>
    <w:rsid w:val="002F2E2C"/>
    <w:rsid w:val="002F72CA"/>
    <w:rsid w:val="003004CC"/>
    <w:rsid w:val="003068EA"/>
    <w:rsid w:val="00314516"/>
    <w:rsid w:val="00314EDF"/>
    <w:rsid w:val="003201BD"/>
    <w:rsid w:val="00322277"/>
    <w:rsid w:val="00324AB9"/>
    <w:rsid w:val="003265F8"/>
    <w:rsid w:val="00327A12"/>
    <w:rsid w:val="00331AE2"/>
    <w:rsid w:val="00331CEF"/>
    <w:rsid w:val="00333DE1"/>
    <w:rsid w:val="00334540"/>
    <w:rsid w:val="003349BF"/>
    <w:rsid w:val="00341511"/>
    <w:rsid w:val="0034536D"/>
    <w:rsid w:val="00346DB9"/>
    <w:rsid w:val="00347F06"/>
    <w:rsid w:val="00350035"/>
    <w:rsid w:val="00352999"/>
    <w:rsid w:val="00354B3C"/>
    <w:rsid w:val="00357EC4"/>
    <w:rsid w:val="00361699"/>
    <w:rsid w:val="003618E1"/>
    <w:rsid w:val="00366AF3"/>
    <w:rsid w:val="00367217"/>
    <w:rsid w:val="00374061"/>
    <w:rsid w:val="00381B6B"/>
    <w:rsid w:val="00391FF6"/>
    <w:rsid w:val="0039440E"/>
    <w:rsid w:val="003963A0"/>
    <w:rsid w:val="003978E7"/>
    <w:rsid w:val="003A00FC"/>
    <w:rsid w:val="003A5648"/>
    <w:rsid w:val="003A6C2E"/>
    <w:rsid w:val="003B00D1"/>
    <w:rsid w:val="003B258C"/>
    <w:rsid w:val="003B32C9"/>
    <w:rsid w:val="003B4525"/>
    <w:rsid w:val="003C5224"/>
    <w:rsid w:val="003D0C17"/>
    <w:rsid w:val="003D0FC8"/>
    <w:rsid w:val="003D5122"/>
    <w:rsid w:val="003D6482"/>
    <w:rsid w:val="003D64BB"/>
    <w:rsid w:val="003D74D5"/>
    <w:rsid w:val="003E3AEA"/>
    <w:rsid w:val="003E6586"/>
    <w:rsid w:val="003F4BCE"/>
    <w:rsid w:val="003F6134"/>
    <w:rsid w:val="003F7C42"/>
    <w:rsid w:val="0040157E"/>
    <w:rsid w:val="00403C0B"/>
    <w:rsid w:val="0041095C"/>
    <w:rsid w:val="00415D0C"/>
    <w:rsid w:val="00415D26"/>
    <w:rsid w:val="00417FE5"/>
    <w:rsid w:val="00420917"/>
    <w:rsid w:val="00420BAC"/>
    <w:rsid w:val="00422085"/>
    <w:rsid w:val="00427DD1"/>
    <w:rsid w:val="004327BA"/>
    <w:rsid w:val="00432A18"/>
    <w:rsid w:val="00432D14"/>
    <w:rsid w:val="0043563F"/>
    <w:rsid w:val="0044307B"/>
    <w:rsid w:val="00445DCF"/>
    <w:rsid w:val="0045139C"/>
    <w:rsid w:val="00452325"/>
    <w:rsid w:val="00464BC0"/>
    <w:rsid w:val="00464F1D"/>
    <w:rsid w:val="00467590"/>
    <w:rsid w:val="00467763"/>
    <w:rsid w:val="00467ED1"/>
    <w:rsid w:val="00471980"/>
    <w:rsid w:val="004722AF"/>
    <w:rsid w:val="00472C99"/>
    <w:rsid w:val="00472D40"/>
    <w:rsid w:val="00474D3E"/>
    <w:rsid w:val="00484FFF"/>
    <w:rsid w:val="00490F0B"/>
    <w:rsid w:val="00496AAD"/>
    <w:rsid w:val="004A2039"/>
    <w:rsid w:val="004A2496"/>
    <w:rsid w:val="004A524C"/>
    <w:rsid w:val="004B56E2"/>
    <w:rsid w:val="004C0A9D"/>
    <w:rsid w:val="004C3621"/>
    <w:rsid w:val="004D0052"/>
    <w:rsid w:val="004D73D2"/>
    <w:rsid w:val="004E149F"/>
    <w:rsid w:val="004E2E11"/>
    <w:rsid w:val="004F3E97"/>
    <w:rsid w:val="004F4022"/>
    <w:rsid w:val="004F4290"/>
    <w:rsid w:val="00502D61"/>
    <w:rsid w:val="00503094"/>
    <w:rsid w:val="00506109"/>
    <w:rsid w:val="005062AD"/>
    <w:rsid w:val="005107B0"/>
    <w:rsid w:val="00511081"/>
    <w:rsid w:val="005118D6"/>
    <w:rsid w:val="0051393D"/>
    <w:rsid w:val="0051499B"/>
    <w:rsid w:val="00514DD9"/>
    <w:rsid w:val="00516427"/>
    <w:rsid w:val="00516A61"/>
    <w:rsid w:val="00520754"/>
    <w:rsid w:val="00530CC8"/>
    <w:rsid w:val="00531368"/>
    <w:rsid w:val="00532653"/>
    <w:rsid w:val="0053426D"/>
    <w:rsid w:val="00542E7C"/>
    <w:rsid w:val="00545A65"/>
    <w:rsid w:val="00545B37"/>
    <w:rsid w:val="00545E18"/>
    <w:rsid w:val="00546083"/>
    <w:rsid w:val="00551932"/>
    <w:rsid w:val="00551D54"/>
    <w:rsid w:val="00554EB7"/>
    <w:rsid w:val="005605A8"/>
    <w:rsid w:val="00564182"/>
    <w:rsid w:val="00566630"/>
    <w:rsid w:val="00575BB9"/>
    <w:rsid w:val="005764F9"/>
    <w:rsid w:val="00577595"/>
    <w:rsid w:val="00582A7B"/>
    <w:rsid w:val="00582DF1"/>
    <w:rsid w:val="00585585"/>
    <w:rsid w:val="00585748"/>
    <w:rsid w:val="00586889"/>
    <w:rsid w:val="00590A42"/>
    <w:rsid w:val="0059109D"/>
    <w:rsid w:val="00591A1C"/>
    <w:rsid w:val="00593884"/>
    <w:rsid w:val="00595AE8"/>
    <w:rsid w:val="00595CC4"/>
    <w:rsid w:val="005973BA"/>
    <w:rsid w:val="005A6EC2"/>
    <w:rsid w:val="005A7681"/>
    <w:rsid w:val="005B40C8"/>
    <w:rsid w:val="005B7727"/>
    <w:rsid w:val="005C1790"/>
    <w:rsid w:val="005C26EF"/>
    <w:rsid w:val="005C402B"/>
    <w:rsid w:val="005C603A"/>
    <w:rsid w:val="005C7FE5"/>
    <w:rsid w:val="005D5826"/>
    <w:rsid w:val="005E3D5E"/>
    <w:rsid w:val="005E61FF"/>
    <w:rsid w:val="005E6FA8"/>
    <w:rsid w:val="005F007E"/>
    <w:rsid w:val="005F1E89"/>
    <w:rsid w:val="005F244D"/>
    <w:rsid w:val="005F249A"/>
    <w:rsid w:val="005F7EF4"/>
    <w:rsid w:val="00604EEE"/>
    <w:rsid w:val="0060569F"/>
    <w:rsid w:val="00605D90"/>
    <w:rsid w:val="00607D16"/>
    <w:rsid w:val="00607FFA"/>
    <w:rsid w:val="006153DC"/>
    <w:rsid w:val="00615C3C"/>
    <w:rsid w:val="006172D0"/>
    <w:rsid w:val="00617E1F"/>
    <w:rsid w:val="00620463"/>
    <w:rsid w:val="006208C7"/>
    <w:rsid w:val="00621206"/>
    <w:rsid w:val="00632260"/>
    <w:rsid w:val="006322FF"/>
    <w:rsid w:val="0063563D"/>
    <w:rsid w:val="00636196"/>
    <w:rsid w:val="00637881"/>
    <w:rsid w:val="006407AB"/>
    <w:rsid w:val="0064367A"/>
    <w:rsid w:val="00643B51"/>
    <w:rsid w:val="00644C46"/>
    <w:rsid w:val="00650B6C"/>
    <w:rsid w:val="0065179B"/>
    <w:rsid w:val="00651E2A"/>
    <w:rsid w:val="00652FEF"/>
    <w:rsid w:val="00653D55"/>
    <w:rsid w:val="00655883"/>
    <w:rsid w:val="00657003"/>
    <w:rsid w:val="00661422"/>
    <w:rsid w:val="00663191"/>
    <w:rsid w:val="00666B60"/>
    <w:rsid w:val="0067244A"/>
    <w:rsid w:val="00677A12"/>
    <w:rsid w:val="006834AB"/>
    <w:rsid w:val="00686DAC"/>
    <w:rsid w:val="006871C7"/>
    <w:rsid w:val="00691021"/>
    <w:rsid w:val="00693DD0"/>
    <w:rsid w:val="00696FED"/>
    <w:rsid w:val="006A454F"/>
    <w:rsid w:val="006A6667"/>
    <w:rsid w:val="006A6D5F"/>
    <w:rsid w:val="006A7BEB"/>
    <w:rsid w:val="006B0189"/>
    <w:rsid w:val="006B153A"/>
    <w:rsid w:val="006B153D"/>
    <w:rsid w:val="006B62C9"/>
    <w:rsid w:val="006B7263"/>
    <w:rsid w:val="006B72D1"/>
    <w:rsid w:val="006C1502"/>
    <w:rsid w:val="006C42B7"/>
    <w:rsid w:val="006E4122"/>
    <w:rsid w:val="006E5588"/>
    <w:rsid w:val="006E72D0"/>
    <w:rsid w:val="006F1686"/>
    <w:rsid w:val="006F615F"/>
    <w:rsid w:val="00702EBD"/>
    <w:rsid w:val="00705BD9"/>
    <w:rsid w:val="0070781E"/>
    <w:rsid w:val="00720667"/>
    <w:rsid w:val="00721343"/>
    <w:rsid w:val="007262DD"/>
    <w:rsid w:val="00730C81"/>
    <w:rsid w:val="00731400"/>
    <w:rsid w:val="00735E70"/>
    <w:rsid w:val="00736255"/>
    <w:rsid w:val="007400E0"/>
    <w:rsid w:val="0074059C"/>
    <w:rsid w:val="007441AB"/>
    <w:rsid w:val="00745EF6"/>
    <w:rsid w:val="00746F28"/>
    <w:rsid w:val="00751535"/>
    <w:rsid w:val="00754469"/>
    <w:rsid w:val="00755349"/>
    <w:rsid w:val="007563A2"/>
    <w:rsid w:val="0075786C"/>
    <w:rsid w:val="00762A54"/>
    <w:rsid w:val="0076310A"/>
    <w:rsid w:val="00770BAD"/>
    <w:rsid w:val="00770C2E"/>
    <w:rsid w:val="007715BB"/>
    <w:rsid w:val="00771D50"/>
    <w:rsid w:val="00780BB2"/>
    <w:rsid w:val="007810D5"/>
    <w:rsid w:val="00781F5D"/>
    <w:rsid w:val="00783617"/>
    <w:rsid w:val="00785620"/>
    <w:rsid w:val="00785B38"/>
    <w:rsid w:val="00786C24"/>
    <w:rsid w:val="00786C2F"/>
    <w:rsid w:val="00787687"/>
    <w:rsid w:val="0079160F"/>
    <w:rsid w:val="00791816"/>
    <w:rsid w:val="00793C7E"/>
    <w:rsid w:val="00794308"/>
    <w:rsid w:val="00794A11"/>
    <w:rsid w:val="0079652F"/>
    <w:rsid w:val="007A1F8A"/>
    <w:rsid w:val="007B1F0C"/>
    <w:rsid w:val="007B39DC"/>
    <w:rsid w:val="007B4924"/>
    <w:rsid w:val="007B4EDE"/>
    <w:rsid w:val="007B62A0"/>
    <w:rsid w:val="007C25EA"/>
    <w:rsid w:val="007C265B"/>
    <w:rsid w:val="007C2879"/>
    <w:rsid w:val="007C2960"/>
    <w:rsid w:val="007C6BCF"/>
    <w:rsid w:val="007C75B9"/>
    <w:rsid w:val="007C7C63"/>
    <w:rsid w:val="007D2942"/>
    <w:rsid w:val="007D5855"/>
    <w:rsid w:val="007D70FC"/>
    <w:rsid w:val="007E3724"/>
    <w:rsid w:val="007E623D"/>
    <w:rsid w:val="007F0CAF"/>
    <w:rsid w:val="007F52E3"/>
    <w:rsid w:val="007F566B"/>
    <w:rsid w:val="007F6D4F"/>
    <w:rsid w:val="007F7019"/>
    <w:rsid w:val="008003DA"/>
    <w:rsid w:val="0080318B"/>
    <w:rsid w:val="00804769"/>
    <w:rsid w:val="00805AF7"/>
    <w:rsid w:val="00807070"/>
    <w:rsid w:val="00807DA3"/>
    <w:rsid w:val="00810DF3"/>
    <w:rsid w:val="00811D89"/>
    <w:rsid w:val="00817FF5"/>
    <w:rsid w:val="008209CC"/>
    <w:rsid w:val="0082177A"/>
    <w:rsid w:val="0082239B"/>
    <w:rsid w:val="00825349"/>
    <w:rsid w:val="00832544"/>
    <w:rsid w:val="008335BF"/>
    <w:rsid w:val="00834A57"/>
    <w:rsid w:val="00834EE9"/>
    <w:rsid w:val="008402E3"/>
    <w:rsid w:val="00843E23"/>
    <w:rsid w:val="008464E8"/>
    <w:rsid w:val="008479F9"/>
    <w:rsid w:val="008536CD"/>
    <w:rsid w:val="00853ED0"/>
    <w:rsid w:val="00856B39"/>
    <w:rsid w:val="00861416"/>
    <w:rsid w:val="00863820"/>
    <w:rsid w:val="00865BD7"/>
    <w:rsid w:val="00865FF8"/>
    <w:rsid w:val="008711CB"/>
    <w:rsid w:val="00873629"/>
    <w:rsid w:val="0087484D"/>
    <w:rsid w:val="00874B2F"/>
    <w:rsid w:val="008813B8"/>
    <w:rsid w:val="00881B89"/>
    <w:rsid w:val="008869F9"/>
    <w:rsid w:val="00894058"/>
    <w:rsid w:val="008A06CC"/>
    <w:rsid w:val="008A0B08"/>
    <w:rsid w:val="008A367D"/>
    <w:rsid w:val="008A4100"/>
    <w:rsid w:val="008A661D"/>
    <w:rsid w:val="008B606D"/>
    <w:rsid w:val="008B6533"/>
    <w:rsid w:val="008B65E6"/>
    <w:rsid w:val="008C239B"/>
    <w:rsid w:val="008C4CAB"/>
    <w:rsid w:val="008C6E18"/>
    <w:rsid w:val="008C6F83"/>
    <w:rsid w:val="008C7C21"/>
    <w:rsid w:val="008C7D8F"/>
    <w:rsid w:val="008E08AD"/>
    <w:rsid w:val="008E0E07"/>
    <w:rsid w:val="008E5175"/>
    <w:rsid w:val="008E5254"/>
    <w:rsid w:val="008E6B72"/>
    <w:rsid w:val="008F034D"/>
    <w:rsid w:val="008F0B23"/>
    <w:rsid w:val="008F0CBB"/>
    <w:rsid w:val="008F3561"/>
    <w:rsid w:val="008F5218"/>
    <w:rsid w:val="008F54FA"/>
    <w:rsid w:val="008F568F"/>
    <w:rsid w:val="00900348"/>
    <w:rsid w:val="0090281E"/>
    <w:rsid w:val="0090677A"/>
    <w:rsid w:val="0091180C"/>
    <w:rsid w:val="00915EB9"/>
    <w:rsid w:val="00920B0D"/>
    <w:rsid w:val="009220EC"/>
    <w:rsid w:val="00926080"/>
    <w:rsid w:val="0093758A"/>
    <w:rsid w:val="009409A8"/>
    <w:rsid w:val="00945567"/>
    <w:rsid w:val="00947D6B"/>
    <w:rsid w:val="00947F09"/>
    <w:rsid w:val="00952273"/>
    <w:rsid w:val="009544CE"/>
    <w:rsid w:val="009601B8"/>
    <w:rsid w:val="009624DB"/>
    <w:rsid w:val="009632E0"/>
    <w:rsid w:val="0096520E"/>
    <w:rsid w:val="00967383"/>
    <w:rsid w:val="00974E44"/>
    <w:rsid w:val="00976CAD"/>
    <w:rsid w:val="009812AD"/>
    <w:rsid w:val="0098477D"/>
    <w:rsid w:val="0098478E"/>
    <w:rsid w:val="00987715"/>
    <w:rsid w:val="00990927"/>
    <w:rsid w:val="009A5A61"/>
    <w:rsid w:val="009B21FF"/>
    <w:rsid w:val="009B3E8F"/>
    <w:rsid w:val="009B4504"/>
    <w:rsid w:val="009B7864"/>
    <w:rsid w:val="009C100C"/>
    <w:rsid w:val="009C666C"/>
    <w:rsid w:val="009D0255"/>
    <w:rsid w:val="009D0368"/>
    <w:rsid w:val="009D20B0"/>
    <w:rsid w:val="009D68C4"/>
    <w:rsid w:val="009E10F1"/>
    <w:rsid w:val="009E11E3"/>
    <w:rsid w:val="009E210A"/>
    <w:rsid w:val="009E7734"/>
    <w:rsid w:val="009E7C31"/>
    <w:rsid w:val="009F215F"/>
    <w:rsid w:val="009F4F5D"/>
    <w:rsid w:val="009F5C0E"/>
    <w:rsid w:val="009F6274"/>
    <w:rsid w:val="00A006EF"/>
    <w:rsid w:val="00A014ED"/>
    <w:rsid w:val="00A025A5"/>
    <w:rsid w:val="00A04FF3"/>
    <w:rsid w:val="00A062FD"/>
    <w:rsid w:val="00A108B5"/>
    <w:rsid w:val="00A117F9"/>
    <w:rsid w:val="00A136E8"/>
    <w:rsid w:val="00A1464E"/>
    <w:rsid w:val="00A14D7F"/>
    <w:rsid w:val="00A16C6A"/>
    <w:rsid w:val="00A2120A"/>
    <w:rsid w:val="00A21544"/>
    <w:rsid w:val="00A24215"/>
    <w:rsid w:val="00A24335"/>
    <w:rsid w:val="00A2633E"/>
    <w:rsid w:val="00A31ACD"/>
    <w:rsid w:val="00A3372F"/>
    <w:rsid w:val="00A350EB"/>
    <w:rsid w:val="00A35BF3"/>
    <w:rsid w:val="00A37388"/>
    <w:rsid w:val="00A447E3"/>
    <w:rsid w:val="00A45DC9"/>
    <w:rsid w:val="00A46851"/>
    <w:rsid w:val="00A528CF"/>
    <w:rsid w:val="00A556A1"/>
    <w:rsid w:val="00A6137C"/>
    <w:rsid w:val="00A61F27"/>
    <w:rsid w:val="00A648C5"/>
    <w:rsid w:val="00A70AC1"/>
    <w:rsid w:val="00A71B66"/>
    <w:rsid w:val="00A71C41"/>
    <w:rsid w:val="00A7326D"/>
    <w:rsid w:val="00A73D15"/>
    <w:rsid w:val="00A80025"/>
    <w:rsid w:val="00A80DCC"/>
    <w:rsid w:val="00A9043E"/>
    <w:rsid w:val="00A90CD6"/>
    <w:rsid w:val="00A914A1"/>
    <w:rsid w:val="00A92E45"/>
    <w:rsid w:val="00A9394A"/>
    <w:rsid w:val="00A9400D"/>
    <w:rsid w:val="00A94A26"/>
    <w:rsid w:val="00A964A1"/>
    <w:rsid w:val="00AA028E"/>
    <w:rsid w:val="00AA0A94"/>
    <w:rsid w:val="00AA4859"/>
    <w:rsid w:val="00AA609A"/>
    <w:rsid w:val="00AA7315"/>
    <w:rsid w:val="00AC3C8F"/>
    <w:rsid w:val="00AC72AA"/>
    <w:rsid w:val="00AD0182"/>
    <w:rsid w:val="00AD0EDB"/>
    <w:rsid w:val="00AD12B9"/>
    <w:rsid w:val="00AD26BC"/>
    <w:rsid w:val="00AD6D4D"/>
    <w:rsid w:val="00AE0D7B"/>
    <w:rsid w:val="00AE18F6"/>
    <w:rsid w:val="00AE2F7F"/>
    <w:rsid w:val="00AE59D7"/>
    <w:rsid w:val="00AF1340"/>
    <w:rsid w:val="00AF3814"/>
    <w:rsid w:val="00AF58FC"/>
    <w:rsid w:val="00AF5FA0"/>
    <w:rsid w:val="00B03287"/>
    <w:rsid w:val="00B046EB"/>
    <w:rsid w:val="00B04DB0"/>
    <w:rsid w:val="00B076EF"/>
    <w:rsid w:val="00B11353"/>
    <w:rsid w:val="00B12EEB"/>
    <w:rsid w:val="00B17514"/>
    <w:rsid w:val="00B21C2E"/>
    <w:rsid w:val="00B22050"/>
    <w:rsid w:val="00B26047"/>
    <w:rsid w:val="00B27E7B"/>
    <w:rsid w:val="00B30EB8"/>
    <w:rsid w:val="00B318DC"/>
    <w:rsid w:val="00B32B6F"/>
    <w:rsid w:val="00B349C6"/>
    <w:rsid w:val="00B37B6A"/>
    <w:rsid w:val="00B419EE"/>
    <w:rsid w:val="00B4704C"/>
    <w:rsid w:val="00B50F65"/>
    <w:rsid w:val="00B526FA"/>
    <w:rsid w:val="00B52EAE"/>
    <w:rsid w:val="00B53CEF"/>
    <w:rsid w:val="00B549FB"/>
    <w:rsid w:val="00B5509C"/>
    <w:rsid w:val="00B607FE"/>
    <w:rsid w:val="00B60BF8"/>
    <w:rsid w:val="00B62BC7"/>
    <w:rsid w:val="00B711F7"/>
    <w:rsid w:val="00B72491"/>
    <w:rsid w:val="00B73517"/>
    <w:rsid w:val="00B76135"/>
    <w:rsid w:val="00B839B1"/>
    <w:rsid w:val="00B86E3F"/>
    <w:rsid w:val="00B87B23"/>
    <w:rsid w:val="00B87F28"/>
    <w:rsid w:val="00B92900"/>
    <w:rsid w:val="00B935ED"/>
    <w:rsid w:val="00BA3D09"/>
    <w:rsid w:val="00BB032F"/>
    <w:rsid w:val="00BB069E"/>
    <w:rsid w:val="00BB1378"/>
    <w:rsid w:val="00BB6D32"/>
    <w:rsid w:val="00BC0481"/>
    <w:rsid w:val="00BC290A"/>
    <w:rsid w:val="00BC3832"/>
    <w:rsid w:val="00BD012D"/>
    <w:rsid w:val="00BD071F"/>
    <w:rsid w:val="00BD343E"/>
    <w:rsid w:val="00BD7CD1"/>
    <w:rsid w:val="00BD7ECE"/>
    <w:rsid w:val="00BE07DC"/>
    <w:rsid w:val="00BE440E"/>
    <w:rsid w:val="00BE4453"/>
    <w:rsid w:val="00BE5A45"/>
    <w:rsid w:val="00BE6E8A"/>
    <w:rsid w:val="00C01220"/>
    <w:rsid w:val="00C0424E"/>
    <w:rsid w:val="00C06C79"/>
    <w:rsid w:val="00C06F25"/>
    <w:rsid w:val="00C1118E"/>
    <w:rsid w:val="00C12357"/>
    <w:rsid w:val="00C1401D"/>
    <w:rsid w:val="00C14A07"/>
    <w:rsid w:val="00C176A2"/>
    <w:rsid w:val="00C202CC"/>
    <w:rsid w:val="00C2047A"/>
    <w:rsid w:val="00C23D6E"/>
    <w:rsid w:val="00C26CF9"/>
    <w:rsid w:val="00C3211C"/>
    <w:rsid w:val="00C326FE"/>
    <w:rsid w:val="00C348E1"/>
    <w:rsid w:val="00C35FCD"/>
    <w:rsid w:val="00C360EB"/>
    <w:rsid w:val="00C41BF9"/>
    <w:rsid w:val="00C4202C"/>
    <w:rsid w:val="00C45B74"/>
    <w:rsid w:val="00C47F49"/>
    <w:rsid w:val="00C50BC7"/>
    <w:rsid w:val="00C519AF"/>
    <w:rsid w:val="00C56901"/>
    <w:rsid w:val="00C570DB"/>
    <w:rsid w:val="00C644FD"/>
    <w:rsid w:val="00C65EA1"/>
    <w:rsid w:val="00C67A2B"/>
    <w:rsid w:val="00C71980"/>
    <w:rsid w:val="00C729A2"/>
    <w:rsid w:val="00C72B94"/>
    <w:rsid w:val="00C750D0"/>
    <w:rsid w:val="00C8105D"/>
    <w:rsid w:val="00C820DE"/>
    <w:rsid w:val="00C837A4"/>
    <w:rsid w:val="00C879A6"/>
    <w:rsid w:val="00C9064D"/>
    <w:rsid w:val="00CA1549"/>
    <w:rsid w:val="00CA1985"/>
    <w:rsid w:val="00CA74E4"/>
    <w:rsid w:val="00CB05E5"/>
    <w:rsid w:val="00CB2760"/>
    <w:rsid w:val="00CB6AAE"/>
    <w:rsid w:val="00CC1A5F"/>
    <w:rsid w:val="00CC2EEC"/>
    <w:rsid w:val="00CC303D"/>
    <w:rsid w:val="00CC6D32"/>
    <w:rsid w:val="00CE18A0"/>
    <w:rsid w:val="00CE22F3"/>
    <w:rsid w:val="00CE6773"/>
    <w:rsid w:val="00CE690D"/>
    <w:rsid w:val="00CE6F06"/>
    <w:rsid w:val="00CF34CA"/>
    <w:rsid w:val="00CF41F2"/>
    <w:rsid w:val="00CF663E"/>
    <w:rsid w:val="00D00B34"/>
    <w:rsid w:val="00D03490"/>
    <w:rsid w:val="00D04758"/>
    <w:rsid w:val="00D064FE"/>
    <w:rsid w:val="00D07365"/>
    <w:rsid w:val="00D07A01"/>
    <w:rsid w:val="00D11AA5"/>
    <w:rsid w:val="00D1524C"/>
    <w:rsid w:val="00D2068D"/>
    <w:rsid w:val="00D218CE"/>
    <w:rsid w:val="00D2314E"/>
    <w:rsid w:val="00D23F12"/>
    <w:rsid w:val="00D23F2E"/>
    <w:rsid w:val="00D2483E"/>
    <w:rsid w:val="00D27639"/>
    <w:rsid w:val="00D309E2"/>
    <w:rsid w:val="00D32913"/>
    <w:rsid w:val="00D34826"/>
    <w:rsid w:val="00D35AE9"/>
    <w:rsid w:val="00D36891"/>
    <w:rsid w:val="00D3733C"/>
    <w:rsid w:val="00D420C9"/>
    <w:rsid w:val="00D46318"/>
    <w:rsid w:val="00D51043"/>
    <w:rsid w:val="00D51B5D"/>
    <w:rsid w:val="00D52DA6"/>
    <w:rsid w:val="00D56156"/>
    <w:rsid w:val="00D571F7"/>
    <w:rsid w:val="00D61E3B"/>
    <w:rsid w:val="00D63D96"/>
    <w:rsid w:val="00D7296D"/>
    <w:rsid w:val="00D73D89"/>
    <w:rsid w:val="00D74DBB"/>
    <w:rsid w:val="00D76BE4"/>
    <w:rsid w:val="00D76C4C"/>
    <w:rsid w:val="00D801D9"/>
    <w:rsid w:val="00D83039"/>
    <w:rsid w:val="00D855CA"/>
    <w:rsid w:val="00D909F0"/>
    <w:rsid w:val="00D91841"/>
    <w:rsid w:val="00D91F09"/>
    <w:rsid w:val="00D92C40"/>
    <w:rsid w:val="00D95D04"/>
    <w:rsid w:val="00D95F65"/>
    <w:rsid w:val="00DA0D02"/>
    <w:rsid w:val="00DA36B0"/>
    <w:rsid w:val="00DA3982"/>
    <w:rsid w:val="00DA3AF6"/>
    <w:rsid w:val="00DA3F88"/>
    <w:rsid w:val="00DA5A5E"/>
    <w:rsid w:val="00DB21E4"/>
    <w:rsid w:val="00DB5D5D"/>
    <w:rsid w:val="00DB6A48"/>
    <w:rsid w:val="00DB795F"/>
    <w:rsid w:val="00DC316B"/>
    <w:rsid w:val="00DC63E3"/>
    <w:rsid w:val="00DC75E2"/>
    <w:rsid w:val="00DD0A3D"/>
    <w:rsid w:val="00DD0D00"/>
    <w:rsid w:val="00DD32C9"/>
    <w:rsid w:val="00DD336B"/>
    <w:rsid w:val="00DD5EB0"/>
    <w:rsid w:val="00DD60DB"/>
    <w:rsid w:val="00DD6A42"/>
    <w:rsid w:val="00DE560D"/>
    <w:rsid w:val="00DE72B3"/>
    <w:rsid w:val="00DF1BAC"/>
    <w:rsid w:val="00E04C9C"/>
    <w:rsid w:val="00E0798A"/>
    <w:rsid w:val="00E1493C"/>
    <w:rsid w:val="00E16619"/>
    <w:rsid w:val="00E17531"/>
    <w:rsid w:val="00E1774D"/>
    <w:rsid w:val="00E20867"/>
    <w:rsid w:val="00E240E6"/>
    <w:rsid w:val="00E268E8"/>
    <w:rsid w:val="00E26CE4"/>
    <w:rsid w:val="00E3799C"/>
    <w:rsid w:val="00E4523B"/>
    <w:rsid w:val="00E46ABF"/>
    <w:rsid w:val="00E61F28"/>
    <w:rsid w:val="00E62081"/>
    <w:rsid w:val="00E654C4"/>
    <w:rsid w:val="00E704ED"/>
    <w:rsid w:val="00E7157C"/>
    <w:rsid w:val="00E72D5F"/>
    <w:rsid w:val="00E73366"/>
    <w:rsid w:val="00E7488D"/>
    <w:rsid w:val="00E74B51"/>
    <w:rsid w:val="00E81B52"/>
    <w:rsid w:val="00E833D3"/>
    <w:rsid w:val="00E848C3"/>
    <w:rsid w:val="00E855F8"/>
    <w:rsid w:val="00E873A1"/>
    <w:rsid w:val="00E90676"/>
    <w:rsid w:val="00E9397E"/>
    <w:rsid w:val="00E93C13"/>
    <w:rsid w:val="00E94C55"/>
    <w:rsid w:val="00E963BA"/>
    <w:rsid w:val="00E96DF6"/>
    <w:rsid w:val="00E97CC6"/>
    <w:rsid w:val="00EA0D07"/>
    <w:rsid w:val="00EA0F88"/>
    <w:rsid w:val="00EA1D86"/>
    <w:rsid w:val="00EB48DE"/>
    <w:rsid w:val="00EB5CE6"/>
    <w:rsid w:val="00EB6AC9"/>
    <w:rsid w:val="00EC28EB"/>
    <w:rsid w:val="00EC3574"/>
    <w:rsid w:val="00EC59C2"/>
    <w:rsid w:val="00ED3687"/>
    <w:rsid w:val="00ED37D2"/>
    <w:rsid w:val="00ED48D2"/>
    <w:rsid w:val="00ED6423"/>
    <w:rsid w:val="00EE04E9"/>
    <w:rsid w:val="00EE096F"/>
    <w:rsid w:val="00EE2D49"/>
    <w:rsid w:val="00EE330B"/>
    <w:rsid w:val="00EE5DF2"/>
    <w:rsid w:val="00EE5E0A"/>
    <w:rsid w:val="00EE6544"/>
    <w:rsid w:val="00EE6D11"/>
    <w:rsid w:val="00EF49DF"/>
    <w:rsid w:val="00EF5BE4"/>
    <w:rsid w:val="00EF790D"/>
    <w:rsid w:val="00F03AF1"/>
    <w:rsid w:val="00F22A1F"/>
    <w:rsid w:val="00F24E5B"/>
    <w:rsid w:val="00F32C1E"/>
    <w:rsid w:val="00F34002"/>
    <w:rsid w:val="00F34A49"/>
    <w:rsid w:val="00F37AC7"/>
    <w:rsid w:val="00F4053F"/>
    <w:rsid w:val="00F414A1"/>
    <w:rsid w:val="00F50A44"/>
    <w:rsid w:val="00F522A9"/>
    <w:rsid w:val="00F55D89"/>
    <w:rsid w:val="00F56D51"/>
    <w:rsid w:val="00F61C96"/>
    <w:rsid w:val="00F64E8E"/>
    <w:rsid w:val="00F6758C"/>
    <w:rsid w:val="00F737A3"/>
    <w:rsid w:val="00F7485D"/>
    <w:rsid w:val="00F768E0"/>
    <w:rsid w:val="00F76E58"/>
    <w:rsid w:val="00F80733"/>
    <w:rsid w:val="00F80C22"/>
    <w:rsid w:val="00F81C16"/>
    <w:rsid w:val="00F84034"/>
    <w:rsid w:val="00F8463E"/>
    <w:rsid w:val="00F91B3F"/>
    <w:rsid w:val="00F9235D"/>
    <w:rsid w:val="00F97088"/>
    <w:rsid w:val="00FA3481"/>
    <w:rsid w:val="00FA48B6"/>
    <w:rsid w:val="00FA4A8C"/>
    <w:rsid w:val="00FA6C87"/>
    <w:rsid w:val="00FA7C20"/>
    <w:rsid w:val="00FB5080"/>
    <w:rsid w:val="00FB5E89"/>
    <w:rsid w:val="00FC238C"/>
    <w:rsid w:val="00FC3F1D"/>
    <w:rsid w:val="00FD0F35"/>
    <w:rsid w:val="00FD1DDB"/>
    <w:rsid w:val="00FD2F07"/>
    <w:rsid w:val="00FE0B44"/>
    <w:rsid w:val="00FE3A8D"/>
    <w:rsid w:val="00FE475F"/>
    <w:rsid w:val="00FE57F1"/>
    <w:rsid w:val="00FF4CBD"/>
    <w:rsid w:val="00FF4D2E"/>
    <w:rsid w:val="00FF4FAE"/>
    <w:rsid w:val="00FF71EC"/>
    <w:rsid w:val="00FF755B"/>
    <w:rsid w:val="00FF78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23" type="connector" idref="#Прямая со стрелкой 1"/>
        <o:r id="V:Rule24" type="connector" idref="#_x0000_s1071"/>
        <o:r id="V:Rule25" type="connector" idref="#_x0000_s1073"/>
        <o:r id="V:Rule26" type="connector" idref="#Прямая со стрелкой 20"/>
        <o:r id="V:Rule27" type="connector" idref="#Прямая со стрелкой 25"/>
        <o:r id="V:Rule28" type="connector" idref="#_x0000_s1061"/>
        <o:r id="V:Rule29" type="connector" idref="#_x0000_s1069"/>
        <o:r id="V:Rule30" type="connector" idref="#Прямая со стрелкой 29"/>
        <o:r id="V:Rule31" type="connector" idref="#_x0000_s1067"/>
        <o:r id="V:Rule32" type="connector" idref="#Прямая со стрелкой 22"/>
        <o:r id="V:Rule33" type="connector" idref="#_x0000_s1064"/>
        <o:r id="V:Rule34" type="connector" idref="#_x0000_s1066"/>
        <o:r id="V:Rule35" type="connector" idref="#Прямая со стрелкой 21"/>
        <o:r id="V:Rule36" type="connector" idref="#_x0000_s1072"/>
        <o:r id="V:Rule37" type="connector" idref="#_x0000_s1062"/>
        <o:r id="V:Rule38" type="connector" idref="#Прямая со стрелкой 31"/>
        <o:r id="V:Rule39" type="connector" idref="#_x0000_s1068"/>
        <o:r id="V:Rule40" type="connector" idref="#_x0000_s1063"/>
        <o:r id="V:Rule41" type="connector" idref="#Прямая со стрелкой 28"/>
        <o:r id="V:Rule42" type="connector" idref="#_x0000_s1070"/>
        <o:r id="V:Rule43" type="connector" idref="#Прямая со стрелкой 24"/>
        <o:r id="V:Rule44" type="connector" idref="#Прямая со стрелкой 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Variable"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0FC8"/>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3D0FC8"/>
    <w:pPr>
      <w:jc w:val="center"/>
      <w:outlineLvl w:val="0"/>
    </w:pPr>
    <w:rPr>
      <w:rFonts w:cs="Arial"/>
      <w:b/>
      <w:bCs/>
      <w:kern w:val="32"/>
      <w:sz w:val="32"/>
      <w:szCs w:val="32"/>
    </w:rPr>
  </w:style>
  <w:style w:type="paragraph" w:styleId="2">
    <w:name w:val="heading 2"/>
    <w:aliases w:val="!Разделы документа"/>
    <w:basedOn w:val="a"/>
    <w:link w:val="20"/>
    <w:qFormat/>
    <w:rsid w:val="003D0FC8"/>
    <w:pPr>
      <w:jc w:val="center"/>
      <w:outlineLvl w:val="1"/>
    </w:pPr>
    <w:rPr>
      <w:rFonts w:cs="Arial"/>
      <w:b/>
      <w:bCs/>
      <w:iCs/>
      <w:sz w:val="30"/>
      <w:szCs w:val="28"/>
    </w:rPr>
  </w:style>
  <w:style w:type="paragraph" w:styleId="3">
    <w:name w:val="heading 3"/>
    <w:aliases w:val="!Главы документа"/>
    <w:basedOn w:val="a"/>
    <w:link w:val="30"/>
    <w:qFormat/>
    <w:rsid w:val="003D0FC8"/>
    <w:pPr>
      <w:outlineLvl w:val="2"/>
    </w:pPr>
    <w:rPr>
      <w:rFonts w:cs="Arial"/>
      <w:b/>
      <w:bCs/>
      <w:sz w:val="28"/>
      <w:szCs w:val="26"/>
    </w:rPr>
  </w:style>
  <w:style w:type="paragraph" w:styleId="4">
    <w:name w:val="heading 4"/>
    <w:aliases w:val="!Параграфы/Статьи документа"/>
    <w:basedOn w:val="a"/>
    <w:link w:val="40"/>
    <w:qFormat/>
    <w:rsid w:val="003D0FC8"/>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rsid w:val="009E210A"/>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9E210A"/>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9E210A"/>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9E210A"/>
    <w:rPr>
      <w:rFonts w:ascii="Arial" w:eastAsia="Times New Roman" w:hAnsi="Arial"/>
      <w:b/>
      <w:bCs/>
      <w:sz w:val="26"/>
      <w:szCs w:val="28"/>
    </w:rPr>
  </w:style>
  <w:style w:type="character" w:styleId="a3">
    <w:name w:val="Hyperlink"/>
    <w:basedOn w:val="a0"/>
    <w:rsid w:val="003D0FC8"/>
    <w:rPr>
      <w:color w:val="0000FF"/>
      <w:u w:val="none"/>
    </w:rPr>
  </w:style>
  <w:style w:type="character" w:styleId="a4">
    <w:name w:val="Strong"/>
    <w:uiPriority w:val="22"/>
    <w:qFormat/>
    <w:rsid w:val="0027490B"/>
    <w:rPr>
      <w:b/>
      <w:bCs/>
    </w:rPr>
  </w:style>
  <w:style w:type="paragraph" w:styleId="a5">
    <w:name w:val="Normal (Web)"/>
    <w:basedOn w:val="a"/>
    <w:unhideWhenUsed/>
    <w:rsid w:val="0027490B"/>
    <w:pPr>
      <w:spacing w:before="100" w:beforeAutospacing="1" w:after="100" w:afterAutospacing="1"/>
    </w:pPr>
    <w:rPr>
      <w:rFonts w:ascii="Times New Roman" w:hAnsi="Times New Roman"/>
    </w:rPr>
  </w:style>
  <w:style w:type="character" w:customStyle="1" w:styleId="last">
    <w:name w:val="last"/>
    <w:rsid w:val="0027490B"/>
  </w:style>
  <w:style w:type="paragraph" w:styleId="a6">
    <w:name w:val="Body Text"/>
    <w:basedOn w:val="a"/>
    <w:link w:val="a7"/>
    <w:rsid w:val="00E94C55"/>
    <w:rPr>
      <w:rFonts w:ascii="Times New Roman" w:hAnsi="Times New Roman"/>
      <w:sz w:val="28"/>
    </w:rPr>
  </w:style>
  <w:style w:type="character" w:customStyle="1" w:styleId="a7">
    <w:name w:val="Основной текст Знак"/>
    <w:link w:val="a6"/>
    <w:rsid w:val="00E94C55"/>
    <w:rPr>
      <w:rFonts w:ascii="Times New Roman" w:eastAsia="Times New Roman" w:hAnsi="Times New Roman"/>
      <w:sz w:val="28"/>
      <w:szCs w:val="24"/>
    </w:rPr>
  </w:style>
  <w:style w:type="paragraph" w:styleId="a8">
    <w:name w:val="header"/>
    <w:basedOn w:val="a"/>
    <w:link w:val="a9"/>
    <w:uiPriority w:val="99"/>
    <w:rsid w:val="00E94C55"/>
    <w:pPr>
      <w:tabs>
        <w:tab w:val="center" w:pos="4677"/>
        <w:tab w:val="right" w:pos="9355"/>
      </w:tabs>
    </w:pPr>
    <w:rPr>
      <w:rFonts w:ascii="Times New Roman" w:hAnsi="Times New Roman"/>
    </w:rPr>
  </w:style>
  <w:style w:type="character" w:customStyle="1" w:styleId="a9">
    <w:name w:val="Верхний колонтитул Знак"/>
    <w:link w:val="a8"/>
    <w:uiPriority w:val="99"/>
    <w:rsid w:val="00E94C55"/>
    <w:rPr>
      <w:rFonts w:ascii="Times New Roman" w:eastAsia="Times New Roman" w:hAnsi="Times New Roman"/>
      <w:sz w:val="24"/>
      <w:szCs w:val="24"/>
    </w:rPr>
  </w:style>
  <w:style w:type="character" w:styleId="aa">
    <w:name w:val="page number"/>
    <w:rsid w:val="00E94C55"/>
  </w:style>
  <w:style w:type="paragraph" w:styleId="ab">
    <w:name w:val="Body Text Indent"/>
    <w:basedOn w:val="a"/>
    <w:link w:val="ac"/>
    <w:rsid w:val="00E94C55"/>
    <w:pPr>
      <w:ind w:left="69" w:firstLine="831"/>
    </w:pPr>
    <w:rPr>
      <w:rFonts w:ascii="Times New Roman" w:hAnsi="Times New Roman"/>
      <w:sz w:val="28"/>
    </w:rPr>
  </w:style>
  <w:style w:type="character" w:customStyle="1" w:styleId="ac">
    <w:name w:val="Основной текст с отступом Знак"/>
    <w:link w:val="ab"/>
    <w:rsid w:val="00E94C55"/>
    <w:rPr>
      <w:rFonts w:ascii="Times New Roman" w:eastAsia="Times New Roman" w:hAnsi="Times New Roman"/>
      <w:sz w:val="28"/>
      <w:szCs w:val="24"/>
    </w:rPr>
  </w:style>
  <w:style w:type="paragraph" w:styleId="21">
    <w:name w:val="Body Text Indent 2"/>
    <w:basedOn w:val="a"/>
    <w:link w:val="22"/>
    <w:rsid w:val="00E94C55"/>
    <w:pPr>
      <w:ind w:firstLine="900"/>
      <w:jc w:val="center"/>
    </w:pPr>
    <w:rPr>
      <w:rFonts w:ascii="Times New Roman" w:hAnsi="Times New Roman"/>
      <w:b/>
      <w:bCs/>
      <w:sz w:val="28"/>
    </w:rPr>
  </w:style>
  <w:style w:type="character" w:customStyle="1" w:styleId="22">
    <w:name w:val="Основной текст с отступом 2 Знак"/>
    <w:link w:val="21"/>
    <w:rsid w:val="00E94C55"/>
    <w:rPr>
      <w:rFonts w:ascii="Times New Roman" w:eastAsia="Times New Roman" w:hAnsi="Times New Roman"/>
      <w:b/>
      <w:bCs/>
      <w:sz w:val="28"/>
      <w:szCs w:val="24"/>
    </w:rPr>
  </w:style>
  <w:style w:type="paragraph" w:styleId="31">
    <w:name w:val="Body Text Indent 3"/>
    <w:basedOn w:val="a"/>
    <w:link w:val="32"/>
    <w:rsid w:val="00E94C55"/>
    <w:pPr>
      <w:ind w:firstLine="900"/>
    </w:pPr>
    <w:rPr>
      <w:rFonts w:ascii="Times New Roman" w:hAnsi="Times New Roman"/>
      <w:sz w:val="28"/>
    </w:rPr>
  </w:style>
  <w:style w:type="character" w:customStyle="1" w:styleId="32">
    <w:name w:val="Основной текст с отступом 3 Знак"/>
    <w:link w:val="31"/>
    <w:rsid w:val="00E94C55"/>
    <w:rPr>
      <w:rFonts w:ascii="Times New Roman" w:eastAsia="Times New Roman" w:hAnsi="Times New Roman"/>
      <w:sz w:val="28"/>
      <w:szCs w:val="24"/>
    </w:rPr>
  </w:style>
  <w:style w:type="table" w:styleId="ad">
    <w:name w:val="Table Grid"/>
    <w:basedOn w:val="a1"/>
    <w:uiPriority w:val="59"/>
    <w:rsid w:val="00E94C5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94C55"/>
    <w:pPr>
      <w:widowControl w:val="0"/>
      <w:autoSpaceDE w:val="0"/>
      <w:autoSpaceDN w:val="0"/>
      <w:adjustRightInd w:val="0"/>
      <w:spacing w:line="360" w:lineRule="atLeast"/>
      <w:ind w:firstLine="720"/>
      <w:jc w:val="both"/>
      <w:textAlignment w:val="baseline"/>
    </w:pPr>
    <w:rPr>
      <w:rFonts w:ascii="Arial" w:eastAsia="Times New Roman" w:hAnsi="Arial" w:cs="Arial"/>
    </w:rPr>
  </w:style>
  <w:style w:type="paragraph" w:styleId="ae">
    <w:name w:val="Title"/>
    <w:basedOn w:val="a"/>
    <w:link w:val="af"/>
    <w:qFormat/>
    <w:rsid w:val="00E94C55"/>
    <w:pPr>
      <w:jc w:val="center"/>
    </w:pPr>
    <w:rPr>
      <w:rFonts w:ascii="Times New Roman" w:hAnsi="Times New Roman"/>
      <w:b/>
      <w:bCs/>
      <w:sz w:val="28"/>
    </w:rPr>
  </w:style>
  <w:style w:type="character" w:customStyle="1" w:styleId="af">
    <w:name w:val="Название Знак"/>
    <w:link w:val="ae"/>
    <w:rsid w:val="00E94C55"/>
    <w:rPr>
      <w:rFonts w:ascii="Times New Roman" w:eastAsia="Times New Roman" w:hAnsi="Times New Roman"/>
      <w:b/>
      <w:bCs/>
      <w:sz w:val="28"/>
      <w:szCs w:val="24"/>
    </w:rPr>
  </w:style>
  <w:style w:type="paragraph" w:customStyle="1" w:styleId="Heading">
    <w:name w:val="Heading"/>
    <w:rsid w:val="00E94C55"/>
    <w:pPr>
      <w:autoSpaceDE w:val="0"/>
      <w:autoSpaceDN w:val="0"/>
      <w:adjustRightInd w:val="0"/>
    </w:pPr>
    <w:rPr>
      <w:rFonts w:ascii="Arial" w:eastAsia="Times New Roman" w:hAnsi="Arial" w:cs="Arial"/>
      <w:b/>
      <w:bCs/>
      <w:sz w:val="22"/>
      <w:szCs w:val="22"/>
    </w:rPr>
  </w:style>
  <w:style w:type="paragraph" w:styleId="af0">
    <w:name w:val="Balloon Text"/>
    <w:basedOn w:val="a"/>
    <w:link w:val="af1"/>
    <w:semiHidden/>
    <w:rsid w:val="00E94C55"/>
    <w:rPr>
      <w:rFonts w:ascii="Tahoma" w:hAnsi="Tahoma" w:cs="Tahoma"/>
      <w:sz w:val="16"/>
      <w:szCs w:val="16"/>
    </w:rPr>
  </w:style>
  <w:style w:type="character" w:customStyle="1" w:styleId="af1">
    <w:name w:val="Текст выноски Знак"/>
    <w:link w:val="af0"/>
    <w:semiHidden/>
    <w:rsid w:val="00E94C55"/>
    <w:rPr>
      <w:rFonts w:ascii="Tahoma" w:eastAsia="Times New Roman" w:hAnsi="Tahoma" w:cs="Tahoma"/>
      <w:sz w:val="16"/>
      <w:szCs w:val="16"/>
    </w:rPr>
  </w:style>
  <w:style w:type="paragraph" w:styleId="af2">
    <w:name w:val="footer"/>
    <w:basedOn w:val="a"/>
    <w:link w:val="af3"/>
    <w:rsid w:val="00E94C55"/>
    <w:pPr>
      <w:tabs>
        <w:tab w:val="center" w:pos="4677"/>
        <w:tab w:val="right" w:pos="9355"/>
      </w:tabs>
    </w:pPr>
    <w:rPr>
      <w:rFonts w:ascii="Times New Roman" w:hAnsi="Times New Roman"/>
    </w:rPr>
  </w:style>
  <w:style w:type="character" w:customStyle="1" w:styleId="af3">
    <w:name w:val="Нижний колонтитул Знак"/>
    <w:link w:val="af2"/>
    <w:rsid w:val="00E94C55"/>
    <w:rPr>
      <w:rFonts w:ascii="Times New Roman" w:eastAsia="Times New Roman" w:hAnsi="Times New Roman"/>
      <w:sz w:val="24"/>
      <w:szCs w:val="24"/>
    </w:rPr>
  </w:style>
  <w:style w:type="paragraph" w:customStyle="1" w:styleId="11">
    <w:name w:val="Знак Знак Знак1 Знак Знак Знак Знак Знак Знак Знак Знак Знак Знак Знак Знак Знак Знак Знак Знак Знак Знак Знак"/>
    <w:basedOn w:val="a"/>
    <w:rsid w:val="00E94C55"/>
    <w:pPr>
      <w:widowControl w:val="0"/>
      <w:adjustRightInd w:val="0"/>
      <w:spacing w:after="160" w:line="240" w:lineRule="exact"/>
      <w:jc w:val="right"/>
    </w:pPr>
    <w:rPr>
      <w:rFonts w:ascii="Times New Roman" w:hAnsi="Times New Roman"/>
      <w:sz w:val="20"/>
      <w:szCs w:val="20"/>
      <w:lang w:val="en-GB"/>
    </w:rPr>
  </w:style>
  <w:style w:type="character" w:customStyle="1" w:styleId="af4">
    <w:name w:val="Цветовое выделение"/>
    <w:uiPriority w:val="99"/>
    <w:rsid w:val="00E94C55"/>
    <w:rPr>
      <w:b/>
      <w:bCs/>
      <w:color w:val="000080"/>
    </w:rPr>
  </w:style>
  <w:style w:type="character" w:customStyle="1" w:styleId="af5">
    <w:name w:val="Гипертекстовая ссылка"/>
    <w:uiPriority w:val="99"/>
    <w:rsid w:val="00E94C55"/>
    <w:rPr>
      <w:b/>
      <w:bCs/>
      <w:color w:val="008000"/>
    </w:rPr>
  </w:style>
  <w:style w:type="paragraph" w:customStyle="1" w:styleId="af6">
    <w:name w:val="Заголовок статьи"/>
    <w:basedOn w:val="a"/>
    <w:next w:val="a"/>
    <w:uiPriority w:val="99"/>
    <w:rsid w:val="00E94C55"/>
    <w:pPr>
      <w:widowControl w:val="0"/>
      <w:autoSpaceDE w:val="0"/>
      <w:autoSpaceDN w:val="0"/>
      <w:adjustRightInd w:val="0"/>
      <w:ind w:left="1612" w:hanging="892"/>
    </w:pPr>
  </w:style>
  <w:style w:type="character" w:styleId="af7">
    <w:name w:val="FollowedHyperlink"/>
    <w:rsid w:val="00E94C55"/>
    <w:rPr>
      <w:color w:val="800080"/>
      <w:u w:val="single"/>
    </w:rPr>
  </w:style>
  <w:style w:type="paragraph" w:customStyle="1" w:styleId="af8">
    <w:name w:val="Прижатый влево"/>
    <w:basedOn w:val="a"/>
    <w:next w:val="a"/>
    <w:uiPriority w:val="99"/>
    <w:rsid w:val="00E94C55"/>
    <w:pPr>
      <w:autoSpaceDE w:val="0"/>
      <w:autoSpaceDN w:val="0"/>
      <w:adjustRightInd w:val="0"/>
    </w:pPr>
  </w:style>
  <w:style w:type="character" w:customStyle="1" w:styleId="af9">
    <w:name w:val="Сравнение редакций. Добавленный фрагмент"/>
    <w:rsid w:val="00E94C55"/>
    <w:rPr>
      <w:color w:val="0000FF"/>
    </w:rPr>
  </w:style>
  <w:style w:type="paragraph" w:customStyle="1" w:styleId="afa">
    <w:name w:val="Знак"/>
    <w:basedOn w:val="a"/>
    <w:uiPriority w:val="99"/>
    <w:rsid w:val="00E94C55"/>
    <w:pPr>
      <w:spacing w:after="160" w:line="240" w:lineRule="exact"/>
    </w:pPr>
    <w:rPr>
      <w:rFonts w:ascii="Times New Roman" w:hAnsi="Times New Roman"/>
      <w:sz w:val="20"/>
      <w:szCs w:val="20"/>
    </w:rPr>
  </w:style>
  <w:style w:type="paragraph" w:styleId="afb">
    <w:name w:val="List Paragraph"/>
    <w:basedOn w:val="a"/>
    <w:uiPriority w:val="34"/>
    <w:qFormat/>
    <w:rsid w:val="00E94C55"/>
    <w:pPr>
      <w:spacing w:after="200" w:line="276" w:lineRule="auto"/>
      <w:ind w:left="720"/>
    </w:pPr>
    <w:rPr>
      <w:rFonts w:ascii="Calibri" w:hAnsi="Calibri" w:cs="Calibri"/>
      <w:sz w:val="22"/>
      <w:szCs w:val="22"/>
    </w:rPr>
  </w:style>
  <w:style w:type="paragraph" w:customStyle="1" w:styleId="Default">
    <w:name w:val="Default"/>
    <w:rsid w:val="00E94C55"/>
    <w:pPr>
      <w:autoSpaceDE w:val="0"/>
      <w:autoSpaceDN w:val="0"/>
      <w:adjustRightInd w:val="0"/>
    </w:pPr>
    <w:rPr>
      <w:rFonts w:cs="Calibri"/>
      <w:color w:val="000000"/>
      <w:sz w:val="24"/>
      <w:szCs w:val="24"/>
      <w:lang w:eastAsia="en-US"/>
    </w:rPr>
  </w:style>
  <w:style w:type="paragraph" w:customStyle="1" w:styleId="afc">
    <w:name w:val="Знак Знак"/>
    <w:basedOn w:val="a"/>
    <w:uiPriority w:val="99"/>
    <w:rsid w:val="00E94C55"/>
    <w:pPr>
      <w:spacing w:before="100" w:beforeAutospacing="1" w:after="100" w:afterAutospacing="1"/>
    </w:pPr>
    <w:rPr>
      <w:rFonts w:ascii="Tahoma" w:hAnsi="Tahoma" w:cs="Tahoma"/>
      <w:sz w:val="20"/>
      <w:szCs w:val="20"/>
      <w:lang w:val="en-US"/>
    </w:rPr>
  </w:style>
  <w:style w:type="paragraph" w:customStyle="1" w:styleId="12">
    <w:name w:val="Знак Знак1"/>
    <w:basedOn w:val="a"/>
    <w:uiPriority w:val="99"/>
    <w:rsid w:val="00E94C55"/>
    <w:pPr>
      <w:spacing w:before="100" w:beforeAutospacing="1" w:after="100" w:afterAutospacing="1"/>
    </w:pPr>
    <w:rPr>
      <w:rFonts w:ascii="Tahoma" w:hAnsi="Tahoma" w:cs="Tahoma"/>
      <w:sz w:val="20"/>
      <w:szCs w:val="20"/>
      <w:lang w:val="en-US"/>
    </w:rPr>
  </w:style>
  <w:style w:type="character" w:customStyle="1" w:styleId="link">
    <w:name w:val="link"/>
    <w:uiPriority w:val="99"/>
    <w:rsid w:val="00E94C55"/>
    <w:rPr>
      <w:u w:val="none"/>
      <w:effect w:val="none"/>
    </w:rPr>
  </w:style>
  <w:style w:type="paragraph" w:customStyle="1" w:styleId="s1">
    <w:name w:val="s_1"/>
    <w:basedOn w:val="a"/>
    <w:uiPriority w:val="99"/>
    <w:rsid w:val="00E94C55"/>
    <w:pPr>
      <w:ind w:firstLine="720"/>
    </w:pPr>
  </w:style>
  <w:style w:type="paragraph" w:styleId="afd">
    <w:name w:val="No Spacing"/>
    <w:uiPriority w:val="1"/>
    <w:qFormat/>
    <w:rsid w:val="00E94C55"/>
    <w:rPr>
      <w:rFonts w:cs="Calibri"/>
      <w:sz w:val="22"/>
      <w:szCs w:val="22"/>
      <w:lang w:eastAsia="en-US"/>
    </w:rPr>
  </w:style>
  <w:style w:type="character" w:customStyle="1" w:styleId="afe">
    <w:name w:val="Активная гипертекстовая ссылка"/>
    <w:uiPriority w:val="99"/>
    <w:rsid w:val="00E94C55"/>
    <w:rPr>
      <w:b w:val="0"/>
      <w:bCs w:val="0"/>
      <w:color w:val="106BBE"/>
      <w:u w:val="single"/>
    </w:rPr>
  </w:style>
  <w:style w:type="paragraph" w:customStyle="1" w:styleId="aff">
    <w:name w:val="Внимание"/>
    <w:basedOn w:val="a"/>
    <w:next w:val="a"/>
    <w:uiPriority w:val="99"/>
    <w:rsid w:val="00E94C55"/>
    <w:pPr>
      <w:widowControl w:val="0"/>
      <w:autoSpaceDE w:val="0"/>
      <w:autoSpaceDN w:val="0"/>
      <w:adjustRightInd w:val="0"/>
      <w:spacing w:before="240" w:after="240"/>
      <w:ind w:left="420" w:right="420" w:firstLine="300"/>
    </w:pPr>
    <w:rPr>
      <w:shd w:val="clear" w:color="auto" w:fill="F5F3DA"/>
    </w:rPr>
  </w:style>
  <w:style w:type="paragraph" w:customStyle="1" w:styleId="aff0">
    <w:name w:val="Внимание: криминал!!"/>
    <w:basedOn w:val="aff"/>
    <w:next w:val="a"/>
    <w:uiPriority w:val="99"/>
    <w:rsid w:val="00E94C55"/>
  </w:style>
  <w:style w:type="paragraph" w:customStyle="1" w:styleId="aff1">
    <w:name w:val="Внимание: недобросовестность!"/>
    <w:basedOn w:val="aff"/>
    <w:next w:val="a"/>
    <w:uiPriority w:val="99"/>
    <w:rsid w:val="00E94C55"/>
  </w:style>
  <w:style w:type="character" w:customStyle="1" w:styleId="aff2">
    <w:name w:val="Выделение для Базового Поиска"/>
    <w:uiPriority w:val="99"/>
    <w:rsid w:val="00E94C55"/>
    <w:rPr>
      <w:b/>
      <w:bCs/>
      <w:color w:val="0058A9"/>
    </w:rPr>
  </w:style>
  <w:style w:type="character" w:customStyle="1" w:styleId="aff3">
    <w:name w:val="Выделение для Базового Поиска (курсив)"/>
    <w:uiPriority w:val="99"/>
    <w:rsid w:val="00E94C55"/>
    <w:rPr>
      <w:b/>
      <w:bCs/>
      <w:i/>
      <w:iCs/>
      <w:color w:val="0058A9"/>
    </w:rPr>
  </w:style>
  <w:style w:type="paragraph" w:customStyle="1" w:styleId="aff4">
    <w:name w:val="Дочерний элемент списка"/>
    <w:basedOn w:val="a"/>
    <w:next w:val="a"/>
    <w:uiPriority w:val="99"/>
    <w:rsid w:val="00E94C55"/>
    <w:pPr>
      <w:widowControl w:val="0"/>
      <w:autoSpaceDE w:val="0"/>
      <w:autoSpaceDN w:val="0"/>
      <w:adjustRightInd w:val="0"/>
    </w:pPr>
    <w:rPr>
      <w:color w:val="868381"/>
      <w:sz w:val="20"/>
      <w:szCs w:val="20"/>
    </w:rPr>
  </w:style>
  <w:style w:type="paragraph" w:customStyle="1" w:styleId="aff5">
    <w:name w:val="Основное меню (преемственное)"/>
    <w:basedOn w:val="a"/>
    <w:next w:val="a"/>
    <w:uiPriority w:val="99"/>
    <w:rsid w:val="00E94C55"/>
    <w:pPr>
      <w:widowControl w:val="0"/>
      <w:autoSpaceDE w:val="0"/>
      <w:autoSpaceDN w:val="0"/>
      <w:adjustRightInd w:val="0"/>
      <w:ind w:firstLine="720"/>
    </w:pPr>
    <w:rPr>
      <w:rFonts w:ascii="Verdana" w:hAnsi="Verdana" w:cs="Verdana"/>
      <w:sz w:val="22"/>
      <w:szCs w:val="22"/>
    </w:rPr>
  </w:style>
  <w:style w:type="paragraph" w:customStyle="1" w:styleId="aff6">
    <w:name w:val="Заголовок"/>
    <w:basedOn w:val="aff5"/>
    <w:next w:val="a"/>
    <w:uiPriority w:val="99"/>
    <w:rsid w:val="00E94C55"/>
    <w:rPr>
      <w:b/>
      <w:bCs/>
      <w:color w:val="0058A9"/>
      <w:shd w:val="clear" w:color="auto" w:fill="F0F0F0"/>
    </w:rPr>
  </w:style>
  <w:style w:type="paragraph" w:customStyle="1" w:styleId="aff7">
    <w:name w:val="Заголовок группы контролов"/>
    <w:basedOn w:val="a"/>
    <w:next w:val="a"/>
    <w:uiPriority w:val="99"/>
    <w:rsid w:val="00E94C55"/>
    <w:pPr>
      <w:widowControl w:val="0"/>
      <w:autoSpaceDE w:val="0"/>
      <w:autoSpaceDN w:val="0"/>
      <w:adjustRightInd w:val="0"/>
      <w:ind w:firstLine="720"/>
    </w:pPr>
    <w:rPr>
      <w:b/>
      <w:bCs/>
      <w:color w:val="000000"/>
    </w:rPr>
  </w:style>
  <w:style w:type="paragraph" w:customStyle="1" w:styleId="aff8">
    <w:name w:val="Заголовок для информации об изменениях"/>
    <w:basedOn w:val="1"/>
    <w:next w:val="a"/>
    <w:uiPriority w:val="99"/>
    <w:rsid w:val="00E94C55"/>
    <w:pPr>
      <w:widowControl w:val="0"/>
      <w:autoSpaceDE w:val="0"/>
      <w:autoSpaceDN w:val="0"/>
      <w:adjustRightInd w:val="0"/>
      <w:outlineLvl w:val="9"/>
    </w:pPr>
    <w:rPr>
      <w:b w:val="0"/>
      <w:bCs w:val="0"/>
      <w:color w:val="26282F"/>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E94C55"/>
    <w:pPr>
      <w:widowControl w:val="0"/>
      <w:autoSpaceDE w:val="0"/>
      <w:autoSpaceDN w:val="0"/>
      <w:adjustRightInd w:val="0"/>
      <w:ind w:firstLine="720"/>
    </w:pPr>
    <w:rPr>
      <w:i/>
      <w:iCs/>
      <w:color w:val="000080"/>
      <w:sz w:val="22"/>
      <w:szCs w:val="22"/>
    </w:rPr>
  </w:style>
  <w:style w:type="character" w:customStyle="1" w:styleId="affa">
    <w:name w:val="Заголовок своего сообщения"/>
    <w:uiPriority w:val="99"/>
    <w:rsid w:val="00E94C55"/>
  </w:style>
  <w:style w:type="character" w:customStyle="1" w:styleId="affb">
    <w:name w:val="Заголовок чужого сообщения"/>
    <w:uiPriority w:val="99"/>
    <w:rsid w:val="00E94C55"/>
    <w:rPr>
      <w:b/>
      <w:bCs/>
      <w:color w:val="FF0000"/>
    </w:rPr>
  </w:style>
  <w:style w:type="paragraph" w:customStyle="1" w:styleId="affc">
    <w:name w:val="Заголовок ЭР (левое окно)"/>
    <w:basedOn w:val="a"/>
    <w:next w:val="a"/>
    <w:uiPriority w:val="99"/>
    <w:rsid w:val="00E94C55"/>
    <w:pPr>
      <w:widowControl w:val="0"/>
      <w:autoSpaceDE w:val="0"/>
      <w:autoSpaceDN w:val="0"/>
      <w:adjustRightInd w:val="0"/>
      <w:spacing w:before="300" w:after="250"/>
      <w:jc w:val="center"/>
    </w:pPr>
    <w:rPr>
      <w:b/>
      <w:bCs/>
      <w:color w:val="26282F"/>
    </w:rPr>
  </w:style>
  <w:style w:type="paragraph" w:customStyle="1" w:styleId="affd">
    <w:name w:val="Заголовок ЭР (правое окно)"/>
    <w:basedOn w:val="affc"/>
    <w:next w:val="a"/>
    <w:uiPriority w:val="99"/>
    <w:rsid w:val="00E94C55"/>
    <w:pPr>
      <w:spacing w:after="0"/>
      <w:jc w:val="left"/>
    </w:pPr>
  </w:style>
  <w:style w:type="paragraph" w:customStyle="1" w:styleId="affe">
    <w:name w:val="Интерактивный заголовок"/>
    <w:basedOn w:val="aff6"/>
    <w:next w:val="a"/>
    <w:uiPriority w:val="99"/>
    <w:rsid w:val="00E94C55"/>
    <w:rPr>
      <w:u w:val="single"/>
    </w:rPr>
  </w:style>
  <w:style w:type="paragraph" w:customStyle="1" w:styleId="afff">
    <w:name w:val="Текст информации об изменениях"/>
    <w:basedOn w:val="a"/>
    <w:next w:val="a"/>
    <w:uiPriority w:val="99"/>
    <w:rsid w:val="00E94C55"/>
    <w:pPr>
      <w:widowControl w:val="0"/>
      <w:autoSpaceDE w:val="0"/>
      <w:autoSpaceDN w:val="0"/>
      <w:adjustRightInd w:val="0"/>
      <w:ind w:firstLine="720"/>
    </w:pPr>
    <w:rPr>
      <w:color w:val="353842"/>
      <w:sz w:val="18"/>
      <w:szCs w:val="18"/>
    </w:rPr>
  </w:style>
  <w:style w:type="paragraph" w:customStyle="1" w:styleId="afff0">
    <w:name w:val="Информация об изменениях"/>
    <w:basedOn w:val="afff"/>
    <w:next w:val="a"/>
    <w:uiPriority w:val="99"/>
    <w:rsid w:val="00E94C55"/>
    <w:pPr>
      <w:spacing w:before="180"/>
      <w:ind w:left="360" w:right="360" w:firstLine="0"/>
    </w:pPr>
    <w:rPr>
      <w:shd w:val="clear" w:color="auto" w:fill="EAEFED"/>
    </w:rPr>
  </w:style>
  <w:style w:type="paragraph" w:customStyle="1" w:styleId="afff1">
    <w:name w:val="Текст (справка)"/>
    <w:basedOn w:val="a"/>
    <w:next w:val="a"/>
    <w:uiPriority w:val="99"/>
    <w:rsid w:val="00E94C55"/>
    <w:pPr>
      <w:widowControl w:val="0"/>
      <w:autoSpaceDE w:val="0"/>
      <w:autoSpaceDN w:val="0"/>
      <w:adjustRightInd w:val="0"/>
      <w:ind w:left="170" w:right="170"/>
    </w:pPr>
  </w:style>
  <w:style w:type="paragraph" w:customStyle="1" w:styleId="afff2">
    <w:name w:val="Комментарий"/>
    <w:basedOn w:val="afff1"/>
    <w:next w:val="a"/>
    <w:uiPriority w:val="99"/>
    <w:rsid w:val="00E94C55"/>
    <w:pPr>
      <w:spacing w:before="75"/>
      <w:ind w:right="0"/>
    </w:pPr>
    <w:rPr>
      <w:color w:val="353842"/>
      <w:shd w:val="clear" w:color="auto" w:fill="F0F0F0"/>
    </w:rPr>
  </w:style>
  <w:style w:type="paragraph" w:customStyle="1" w:styleId="afff3">
    <w:name w:val="Информация об изменениях документа"/>
    <w:basedOn w:val="afff2"/>
    <w:next w:val="a"/>
    <w:uiPriority w:val="99"/>
    <w:rsid w:val="00E94C55"/>
    <w:rPr>
      <w:i/>
      <w:iCs/>
    </w:rPr>
  </w:style>
  <w:style w:type="paragraph" w:customStyle="1" w:styleId="afff4">
    <w:name w:val="Текст (лев. подпись)"/>
    <w:basedOn w:val="a"/>
    <w:next w:val="a"/>
    <w:uiPriority w:val="99"/>
    <w:rsid w:val="00E94C55"/>
    <w:pPr>
      <w:widowControl w:val="0"/>
      <w:autoSpaceDE w:val="0"/>
      <w:autoSpaceDN w:val="0"/>
      <w:adjustRightInd w:val="0"/>
    </w:pPr>
  </w:style>
  <w:style w:type="paragraph" w:customStyle="1" w:styleId="afff5">
    <w:name w:val="Колонтитул (левый)"/>
    <w:basedOn w:val="afff4"/>
    <w:next w:val="a"/>
    <w:uiPriority w:val="99"/>
    <w:rsid w:val="00E94C55"/>
    <w:rPr>
      <w:sz w:val="14"/>
      <w:szCs w:val="14"/>
    </w:rPr>
  </w:style>
  <w:style w:type="paragraph" w:customStyle="1" w:styleId="afff6">
    <w:name w:val="Текст (прав. подпись)"/>
    <w:basedOn w:val="a"/>
    <w:next w:val="a"/>
    <w:uiPriority w:val="99"/>
    <w:rsid w:val="00E94C55"/>
    <w:pPr>
      <w:widowControl w:val="0"/>
      <w:autoSpaceDE w:val="0"/>
      <w:autoSpaceDN w:val="0"/>
      <w:adjustRightInd w:val="0"/>
      <w:jc w:val="right"/>
    </w:pPr>
  </w:style>
  <w:style w:type="paragraph" w:customStyle="1" w:styleId="afff7">
    <w:name w:val="Колонтитул (правый)"/>
    <w:basedOn w:val="afff6"/>
    <w:next w:val="a"/>
    <w:uiPriority w:val="99"/>
    <w:rsid w:val="00E94C55"/>
    <w:rPr>
      <w:sz w:val="14"/>
      <w:szCs w:val="14"/>
    </w:rPr>
  </w:style>
  <w:style w:type="paragraph" w:customStyle="1" w:styleId="afff8">
    <w:name w:val="Комментарий пользователя"/>
    <w:basedOn w:val="afff2"/>
    <w:next w:val="a"/>
    <w:uiPriority w:val="99"/>
    <w:rsid w:val="00E94C55"/>
    <w:pPr>
      <w:jc w:val="left"/>
    </w:pPr>
    <w:rPr>
      <w:shd w:val="clear" w:color="auto" w:fill="FFDFE0"/>
    </w:rPr>
  </w:style>
  <w:style w:type="paragraph" w:customStyle="1" w:styleId="afff9">
    <w:name w:val="Куда обратиться?"/>
    <w:basedOn w:val="aff"/>
    <w:next w:val="a"/>
    <w:uiPriority w:val="99"/>
    <w:rsid w:val="00E94C55"/>
  </w:style>
  <w:style w:type="paragraph" w:customStyle="1" w:styleId="afffa">
    <w:name w:val="Моноширинный"/>
    <w:basedOn w:val="a"/>
    <w:next w:val="a"/>
    <w:uiPriority w:val="99"/>
    <w:rsid w:val="00E94C55"/>
    <w:pPr>
      <w:widowControl w:val="0"/>
      <w:autoSpaceDE w:val="0"/>
      <w:autoSpaceDN w:val="0"/>
      <w:adjustRightInd w:val="0"/>
    </w:pPr>
    <w:rPr>
      <w:rFonts w:ascii="Courier New" w:hAnsi="Courier New" w:cs="Courier New"/>
    </w:rPr>
  </w:style>
  <w:style w:type="character" w:customStyle="1" w:styleId="afffb">
    <w:name w:val="Найденные слова"/>
    <w:uiPriority w:val="99"/>
    <w:rsid w:val="00E94C55"/>
    <w:rPr>
      <w:b w:val="0"/>
      <w:bCs w:val="0"/>
      <w:color w:val="26282F"/>
      <w:shd w:val="clear" w:color="auto" w:fill="FFF580"/>
    </w:rPr>
  </w:style>
  <w:style w:type="paragraph" w:customStyle="1" w:styleId="afffc">
    <w:name w:val="Напишите нам"/>
    <w:basedOn w:val="a"/>
    <w:next w:val="a"/>
    <w:uiPriority w:val="99"/>
    <w:rsid w:val="00E94C55"/>
    <w:pPr>
      <w:widowControl w:val="0"/>
      <w:autoSpaceDE w:val="0"/>
      <w:autoSpaceDN w:val="0"/>
      <w:adjustRightInd w:val="0"/>
      <w:spacing w:before="90" w:after="90"/>
      <w:ind w:left="180" w:right="180"/>
    </w:pPr>
    <w:rPr>
      <w:sz w:val="20"/>
      <w:szCs w:val="20"/>
      <w:shd w:val="clear" w:color="auto" w:fill="EFFFAD"/>
    </w:rPr>
  </w:style>
  <w:style w:type="character" w:customStyle="1" w:styleId="afffd">
    <w:name w:val="Не вступил в силу"/>
    <w:uiPriority w:val="99"/>
    <w:rsid w:val="00E94C55"/>
    <w:rPr>
      <w:b w:val="0"/>
      <w:bCs w:val="0"/>
      <w:color w:val="000000"/>
      <w:shd w:val="clear" w:color="auto" w:fill="D8EDE8"/>
    </w:rPr>
  </w:style>
  <w:style w:type="paragraph" w:customStyle="1" w:styleId="afffe">
    <w:name w:val="Необходимые документы"/>
    <w:basedOn w:val="aff"/>
    <w:next w:val="a"/>
    <w:uiPriority w:val="99"/>
    <w:rsid w:val="00E94C55"/>
    <w:pPr>
      <w:ind w:firstLine="118"/>
    </w:pPr>
  </w:style>
  <w:style w:type="paragraph" w:customStyle="1" w:styleId="affff">
    <w:name w:val="Нормальный (таблица)"/>
    <w:basedOn w:val="a"/>
    <w:next w:val="a"/>
    <w:uiPriority w:val="99"/>
    <w:rsid w:val="00E94C55"/>
    <w:pPr>
      <w:widowControl w:val="0"/>
      <w:autoSpaceDE w:val="0"/>
      <w:autoSpaceDN w:val="0"/>
      <w:adjustRightInd w:val="0"/>
    </w:pPr>
  </w:style>
  <w:style w:type="paragraph" w:customStyle="1" w:styleId="affff0">
    <w:name w:val="Таблицы (моноширинный)"/>
    <w:basedOn w:val="a"/>
    <w:next w:val="a"/>
    <w:uiPriority w:val="99"/>
    <w:rsid w:val="00E94C55"/>
    <w:pPr>
      <w:widowControl w:val="0"/>
      <w:autoSpaceDE w:val="0"/>
      <w:autoSpaceDN w:val="0"/>
      <w:adjustRightInd w:val="0"/>
    </w:pPr>
    <w:rPr>
      <w:rFonts w:ascii="Courier New" w:hAnsi="Courier New" w:cs="Courier New"/>
    </w:rPr>
  </w:style>
  <w:style w:type="paragraph" w:customStyle="1" w:styleId="affff1">
    <w:name w:val="Оглавление"/>
    <w:basedOn w:val="affff0"/>
    <w:next w:val="a"/>
    <w:uiPriority w:val="99"/>
    <w:rsid w:val="00E94C55"/>
    <w:pPr>
      <w:ind w:left="140"/>
    </w:pPr>
  </w:style>
  <w:style w:type="character" w:customStyle="1" w:styleId="affff2">
    <w:name w:val="Опечатки"/>
    <w:uiPriority w:val="99"/>
    <w:rsid w:val="00E94C55"/>
    <w:rPr>
      <w:color w:val="FF0000"/>
    </w:rPr>
  </w:style>
  <w:style w:type="paragraph" w:customStyle="1" w:styleId="affff3">
    <w:name w:val="Переменная часть"/>
    <w:basedOn w:val="aff5"/>
    <w:next w:val="a"/>
    <w:uiPriority w:val="99"/>
    <w:rsid w:val="00E94C55"/>
    <w:rPr>
      <w:sz w:val="18"/>
      <w:szCs w:val="18"/>
    </w:rPr>
  </w:style>
  <w:style w:type="paragraph" w:customStyle="1" w:styleId="affff4">
    <w:name w:val="Подвал для информации об изменениях"/>
    <w:basedOn w:val="1"/>
    <w:next w:val="a"/>
    <w:uiPriority w:val="99"/>
    <w:rsid w:val="00E94C55"/>
    <w:pPr>
      <w:widowControl w:val="0"/>
      <w:autoSpaceDE w:val="0"/>
      <w:autoSpaceDN w:val="0"/>
      <w:adjustRightInd w:val="0"/>
      <w:outlineLvl w:val="9"/>
    </w:pPr>
    <w:rPr>
      <w:b w:val="0"/>
      <w:bCs w:val="0"/>
      <w:color w:val="26282F"/>
      <w:kern w:val="0"/>
      <w:sz w:val="18"/>
      <w:szCs w:val="18"/>
    </w:rPr>
  </w:style>
  <w:style w:type="paragraph" w:customStyle="1" w:styleId="affff5">
    <w:name w:val="Подзаголовок для информации об изменениях"/>
    <w:basedOn w:val="afff"/>
    <w:next w:val="a"/>
    <w:uiPriority w:val="99"/>
    <w:rsid w:val="00E94C55"/>
    <w:rPr>
      <w:b/>
      <w:bCs/>
    </w:rPr>
  </w:style>
  <w:style w:type="paragraph" w:customStyle="1" w:styleId="affff6">
    <w:name w:val="Подчёркнуный текст"/>
    <w:basedOn w:val="a"/>
    <w:next w:val="a"/>
    <w:uiPriority w:val="99"/>
    <w:rsid w:val="00E94C55"/>
    <w:pPr>
      <w:widowControl w:val="0"/>
      <w:pBdr>
        <w:bottom w:val="single" w:sz="4" w:space="0" w:color="auto"/>
      </w:pBdr>
      <w:autoSpaceDE w:val="0"/>
      <w:autoSpaceDN w:val="0"/>
      <w:adjustRightInd w:val="0"/>
      <w:ind w:firstLine="720"/>
    </w:pPr>
  </w:style>
  <w:style w:type="paragraph" w:customStyle="1" w:styleId="affff7">
    <w:name w:val="Постоянная часть"/>
    <w:basedOn w:val="aff5"/>
    <w:next w:val="a"/>
    <w:uiPriority w:val="99"/>
    <w:rsid w:val="00E94C55"/>
    <w:rPr>
      <w:sz w:val="20"/>
      <w:szCs w:val="20"/>
    </w:rPr>
  </w:style>
  <w:style w:type="paragraph" w:customStyle="1" w:styleId="affff8">
    <w:name w:val="Пример."/>
    <w:basedOn w:val="aff"/>
    <w:next w:val="a"/>
    <w:uiPriority w:val="99"/>
    <w:rsid w:val="00E94C55"/>
  </w:style>
  <w:style w:type="paragraph" w:customStyle="1" w:styleId="affff9">
    <w:name w:val="Примечание."/>
    <w:basedOn w:val="aff"/>
    <w:next w:val="a"/>
    <w:uiPriority w:val="99"/>
    <w:rsid w:val="00E94C55"/>
  </w:style>
  <w:style w:type="character" w:customStyle="1" w:styleId="affffa">
    <w:name w:val="Продолжение ссылки"/>
    <w:uiPriority w:val="99"/>
    <w:rsid w:val="00E94C55"/>
  </w:style>
  <w:style w:type="paragraph" w:customStyle="1" w:styleId="affffb">
    <w:name w:val="Словарная статья"/>
    <w:basedOn w:val="a"/>
    <w:next w:val="a"/>
    <w:uiPriority w:val="99"/>
    <w:rsid w:val="00E94C55"/>
    <w:pPr>
      <w:widowControl w:val="0"/>
      <w:autoSpaceDE w:val="0"/>
      <w:autoSpaceDN w:val="0"/>
      <w:adjustRightInd w:val="0"/>
      <w:ind w:right="118"/>
    </w:pPr>
  </w:style>
  <w:style w:type="character" w:customStyle="1" w:styleId="affffc">
    <w:name w:val="Сравнение редакций"/>
    <w:uiPriority w:val="99"/>
    <w:rsid w:val="00E94C55"/>
    <w:rPr>
      <w:b w:val="0"/>
      <w:bCs w:val="0"/>
      <w:color w:val="26282F"/>
    </w:rPr>
  </w:style>
  <w:style w:type="character" w:customStyle="1" w:styleId="affffd">
    <w:name w:val="Сравнение редакций. Удаленный фрагмент"/>
    <w:uiPriority w:val="99"/>
    <w:rsid w:val="00E94C55"/>
    <w:rPr>
      <w:color w:val="000000"/>
      <w:shd w:val="clear" w:color="auto" w:fill="C4C413"/>
    </w:rPr>
  </w:style>
  <w:style w:type="paragraph" w:customStyle="1" w:styleId="affffe">
    <w:name w:val="Ссылка на официальную публикацию"/>
    <w:basedOn w:val="a"/>
    <w:next w:val="a"/>
    <w:uiPriority w:val="99"/>
    <w:rsid w:val="00E94C55"/>
    <w:pPr>
      <w:widowControl w:val="0"/>
      <w:autoSpaceDE w:val="0"/>
      <w:autoSpaceDN w:val="0"/>
      <w:adjustRightInd w:val="0"/>
      <w:ind w:firstLine="720"/>
    </w:pPr>
  </w:style>
  <w:style w:type="character" w:customStyle="1" w:styleId="afffff">
    <w:name w:val="Ссылка на утративший силу документ"/>
    <w:uiPriority w:val="99"/>
    <w:rsid w:val="00E94C55"/>
    <w:rPr>
      <w:b w:val="0"/>
      <w:bCs w:val="0"/>
      <w:color w:val="749232"/>
    </w:rPr>
  </w:style>
  <w:style w:type="paragraph" w:customStyle="1" w:styleId="afffff0">
    <w:name w:val="Текст в таблице"/>
    <w:basedOn w:val="affff"/>
    <w:next w:val="a"/>
    <w:uiPriority w:val="99"/>
    <w:rsid w:val="00E94C55"/>
    <w:pPr>
      <w:ind w:firstLine="500"/>
    </w:pPr>
  </w:style>
  <w:style w:type="paragraph" w:customStyle="1" w:styleId="afffff1">
    <w:name w:val="Текст ЭР (см. также)"/>
    <w:basedOn w:val="a"/>
    <w:next w:val="a"/>
    <w:uiPriority w:val="99"/>
    <w:rsid w:val="00E94C55"/>
    <w:pPr>
      <w:widowControl w:val="0"/>
      <w:autoSpaceDE w:val="0"/>
      <w:autoSpaceDN w:val="0"/>
      <w:adjustRightInd w:val="0"/>
      <w:spacing w:before="200"/>
    </w:pPr>
    <w:rPr>
      <w:sz w:val="20"/>
      <w:szCs w:val="20"/>
    </w:rPr>
  </w:style>
  <w:style w:type="paragraph" w:customStyle="1" w:styleId="afffff2">
    <w:name w:val="Технический комментарий"/>
    <w:basedOn w:val="a"/>
    <w:next w:val="a"/>
    <w:uiPriority w:val="99"/>
    <w:rsid w:val="00E94C55"/>
    <w:pPr>
      <w:widowControl w:val="0"/>
      <w:autoSpaceDE w:val="0"/>
      <w:autoSpaceDN w:val="0"/>
      <w:adjustRightInd w:val="0"/>
    </w:pPr>
    <w:rPr>
      <w:color w:val="463F31"/>
      <w:shd w:val="clear" w:color="auto" w:fill="FFFFA6"/>
    </w:rPr>
  </w:style>
  <w:style w:type="character" w:customStyle="1" w:styleId="afffff3">
    <w:name w:val="Утратил силу"/>
    <w:uiPriority w:val="99"/>
    <w:rsid w:val="00E94C55"/>
    <w:rPr>
      <w:b w:val="0"/>
      <w:bCs w:val="0"/>
      <w:strike/>
      <w:color w:val="666600"/>
    </w:rPr>
  </w:style>
  <w:style w:type="paragraph" w:customStyle="1" w:styleId="afffff4">
    <w:name w:val="Формула"/>
    <w:basedOn w:val="a"/>
    <w:next w:val="a"/>
    <w:uiPriority w:val="99"/>
    <w:rsid w:val="00E94C55"/>
    <w:pPr>
      <w:widowControl w:val="0"/>
      <w:autoSpaceDE w:val="0"/>
      <w:autoSpaceDN w:val="0"/>
      <w:adjustRightInd w:val="0"/>
      <w:spacing w:before="240" w:after="240"/>
      <w:ind w:left="420" w:right="420" w:firstLine="300"/>
    </w:pPr>
    <w:rPr>
      <w:shd w:val="clear" w:color="auto" w:fill="F5F3DA"/>
    </w:rPr>
  </w:style>
  <w:style w:type="paragraph" w:customStyle="1" w:styleId="afffff5">
    <w:name w:val="Центрированный (таблица)"/>
    <w:basedOn w:val="affff"/>
    <w:next w:val="a"/>
    <w:uiPriority w:val="99"/>
    <w:rsid w:val="00E94C55"/>
    <w:pPr>
      <w:jc w:val="center"/>
    </w:pPr>
  </w:style>
  <w:style w:type="paragraph" w:customStyle="1" w:styleId="-">
    <w:name w:val="ЭР-содержание (правое окно)"/>
    <w:basedOn w:val="a"/>
    <w:next w:val="a"/>
    <w:uiPriority w:val="99"/>
    <w:rsid w:val="00E94C55"/>
    <w:pPr>
      <w:widowControl w:val="0"/>
      <w:autoSpaceDE w:val="0"/>
      <w:autoSpaceDN w:val="0"/>
      <w:adjustRightInd w:val="0"/>
      <w:spacing w:before="300"/>
    </w:pPr>
  </w:style>
  <w:style w:type="paragraph" w:customStyle="1" w:styleId="ConsPlusNonformat">
    <w:name w:val="ConsPlusNonformat"/>
    <w:uiPriority w:val="99"/>
    <w:rsid w:val="00E94C55"/>
    <w:pPr>
      <w:widowControl w:val="0"/>
      <w:autoSpaceDE w:val="0"/>
      <w:autoSpaceDN w:val="0"/>
      <w:adjustRightInd w:val="0"/>
    </w:pPr>
    <w:rPr>
      <w:rFonts w:ascii="Courier New" w:eastAsia="Times New Roman" w:hAnsi="Courier New" w:cs="Courier New"/>
    </w:rPr>
  </w:style>
  <w:style w:type="paragraph" w:customStyle="1" w:styleId="ConsNormal">
    <w:name w:val="ConsNormal"/>
    <w:rsid w:val="000F44DD"/>
    <w:pPr>
      <w:widowControl w:val="0"/>
      <w:autoSpaceDE w:val="0"/>
      <w:autoSpaceDN w:val="0"/>
      <w:adjustRightInd w:val="0"/>
      <w:ind w:right="19772" w:firstLine="720"/>
    </w:pPr>
    <w:rPr>
      <w:rFonts w:ascii="Arial" w:eastAsia="Times New Roman" w:hAnsi="Arial" w:cs="Arial"/>
      <w:sz w:val="38"/>
      <w:szCs w:val="38"/>
    </w:rPr>
  </w:style>
  <w:style w:type="character" w:styleId="HTML">
    <w:name w:val="HTML Variable"/>
    <w:aliases w:val="!Ссылки в документе"/>
    <w:basedOn w:val="a0"/>
    <w:rsid w:val="003D0FC8"/>
    <w:rPr>
      <w:rFonts w:ascii="Arial" w:hAnsi="Arial"/>
      <w:b w:val="0"/>
      <w:i w:val="0"/>
      <w:iCs/>
      <w:color w:val="0000FF"/>
      <w:sz w:val="24"/>
      <w:u w:val="none"/>
    </w:rPr>
  </w:style>
  <w:style w:type="paragraph" w:styleId="afffff6">
    <w:name w:val="annotation text"/>
    <w:aliases w:val="!Равноширинный текст документа"/>
    <w:basedOn w:val="a"/>
    <w:link w:val="afffff7"/>
    <w:semiHidden/>
    <w:rsid w:val="003D0FC8"/>
    <w:rPr>
      <w:rFonts w:ascii="Courier" w:hAnsi="Courier"/>
      <w:sz w:val="22"/>
      <w:szCs w:val="20"/>
    </w:rPr>
  </w:style>
  <w:style w:type="character" w:customStyle="1" w:styleId="afffff7">
    <w:name w:val="Текст примечания Знак"/>
    <w:aliases w:val="!Равноширинный текст документа Знак"/>
    <w:basedOn w:val="a0"/>
    <w:link w:val="afffff6"/>
    <w:semiHidden/>
    <w:rsid w:val="003D0FC8"/>
    <w:rPr>
      <w:rFonts w:ascii="Courier" w:eastAsia="Times New Roman" w:hAnsi="Courier"/>
      <w:sz w:val="22"/>
    </w:rPr>
  </w:style>
  <w:style w:type="paragraph" w:customStyle="1" w:styleId="Title">
    <w:name w:val="Title!Название НПА"/>
    <w:basedOn w:val="a"/>
    <w:rsid w:val="003D0FC8"/>
    <w:pPr>
      <w:spacing w:before="240" w:after="60"/>
      <w:jc w:val="center"/>
      <w:outlineLvl w:val="0"/>
    </w:pPr>
    <w:rPr>
      <w:rFonts w:cs="Arial"/>
      <w:b/>
      <w:bCs/>
      <w:kern w:val="28"/>
      <w:sz w:val="32"/>
      <w:szCs w:val="32"/>
    </w:rPr>
  </w:style>
  <w:style w:type="paragraph" w:customStyle="1" w:styleId="Application">
    <w:name w:val="Application!Приложение"/>
    <w:rsid w:val="003D0FC8"/>
    <w:pPr>
      <w:spacing w:before="120" w:after="120"/>
      <w:jc w:val="right"/>
    </w:pPr>
    <w:rPr>
      <w:rFonts w:ascii="Arial" w:eastAsia="Times New Roman" w:hAnsi="Arial" w:cs="Arial"/>
      <w:b/>
      <w:bCs/>
      <w:kern w:val="28"/>
      <w:sz w:val="32"/>
      <w:szCs w:val="32"/>
    </w:rPr>
  </w:style>
  <w:style w:type="paragraph" w:customStyle="1" w:styleId="Table">
    <w:name w:val="Table!Таблица"/>
    <w:rsid w:val="003D0FC8"/>
    <w:rPr>
      <w:rFonts w:ascii="Arial" w:eastAsia="Times New Roman" w:hAnsi="Arial" w:cs="Arial"/>
      <w:bCs/>
      <w:kern w:val="28"/>
      <w:sz w:val="24"/>
      <w:szCs w:val="32"/>
    </w:rPr>
  </w:style>
  <w:style w:type="paragraph" w:customStyle="1" w:styleId="Table0">
    <w:name w:val="Table!"/>
    <w:next w:val="Table"/>
    <w:rsid w:val="003D0FC8"/>
    <w:pPr>
      <w:jc w:val="center"/>
    </w:pPr>
    <w:rPr>
      <w:rFonts w:ascii="Arial" w:eastAsia="Times New Roman" w:hAnsi="Arial" w:cs="Arial"/>
      <w:b/>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6138390">
      <w:bodyDiv w:val="1"/>
      <w:marLeft w:val="0"/>
      <w:marRight w:val="0"/>
      <w:marTop w:val="0"/>
      <w:marBottom w:val="0"/>
      <w:divBdr>
        <w:top w:val="none" w:sz="0" w:space="0" w:color="auto"/>
        <w:left w:val="none" w:sz="0" w:space="0" w:color="auto"/>
        <w:bottom w:val="none" w:sz="0" w:space="0" w:color="auto"/>
        <w:right w:val="none" w:sz="0" w:space="0" w:color="auto"/>
      </w:divBdr>
      <w:divsChild>
        <w:div w:id="149517079">
          <w:marLeft w:val="0"/>
          <w:marRight w:val="0"/>
          <w:marTop w:val="0"/>
          <w:marBottom w:val="0"/>
          <w:divBdr>
            <w:top w:val="none" w:sz="0" w:space="0" w:color="auto"/>
            <w:left w:val="none" w:sz="0" w:space="0" w:color="auto"/>
            <w:bottom w:val="none" w:sz="0" w:space="0" w:color="auto"/>
            <w:right w:val="none" w:sz="0" w:space="0" w:color="auto"/>
          </w:divBdr>
          <w:divsChild>
            <w:div w:id="260794285">
              <w:marLeft w:val="0"/>
              <w:marRight w:val="0"/>
              <w:marTop w:val="0"/>
              <w:marBottom w:val="0"/>
              <w:divBdr>
                <w:top w:val="none" w:sz="0" w:space="0" w:color="auto"/>
                <w:left w:val="none" w:sz="0" w:space="0" w:color="auto"/>
                <w:bottom w:val="none" w:sz="0" w:space="0" w:color="auto"/>
                <w:right w:val="none" w:sz="0" w:space="0" w:color="auto"/>
              </w:divBdr>
              <w:divsChild>
                <w:div w:id="315426578">
                  <w:marLeft w:val="0"/>
                  <w:marRight w:val="0"/>
                  <w:marTop w:val="0"/>
                  <w:marBottom w:val="225"/>
                  <w:divBdr>
                    <w:top w:val="none" w:sz="0" w:space="0" w:color="auto"/>
                    <w:left w:val="none" w:sz="0" w:space="0" w:color="auto"/>
                    <w:bottom w:val="none" w:sz="0" w:space="0" w:color="auto"/>
                    <w:right w:val="none" w:sz="0" w:space="0" w:color="auto"/>
                  </w:divBdr>
                </w:div>
                <w:div w:id="895362211">
                  <w:marLeft w:val="0"/>
                  <w:marRight w:val="0"/>
                  <w:marTop w:val="0"/>
                  <w:marBottom w:val="45"/>
                  <w:divBdr>
                    <w:top w:val="none" w:sz="0" w:space="0" w:color="auto"/>
                    <w:left w:val="none" w:sz="0" w:space="0" w:color="auto"/>
                    <w:bottom w:val="none" w:sz="0" w:space="0" w:color="auto"/>
                    <w:right w:val="none" w:sz="0" w:space="0" w:color="auto"/>
                  </w:divBdr>
                  <w:divsChild>
                    <w:div w:id="820467784">
                      <w:marLeft w:val="0"/>
                      <w:marRight w:val="0"/>
                      <w:marTop w:val="0"/>
                      <w:marBottom w:val="0"/>
                      <w:divBdr>
                        <w:top w:val="none" w:sz="0" w:space="0" w:color="auto"/>
                        <w:left w:val="none" w:sz="0" w:space="0" w:color="auto"/>
                        <w:bottom w:val="none" w:sz="0" w:space="0" w:color="auto"/>
                        <w:right w:val="none" w:sz="0" w:space="0" w:color="auto"/>
                      </w:divBdr>
                    </w:div>
                    <w:div w:id="1994945792">
                      <w:marLeft w:val="0"/>
                      <w:marRight w:val="0"/>
                      <w:marTop w:val="0"/>
                      <w:marBottom w:val="0"/>
                      <w:divBdr>
                        <w:top w:val="none" w:sz="0" w:space="0" w:color="auto"/>
                        <w:left w:val="none" w:sz="0" w:space="0" w:color="auto"/>
                        <w:bottom w:val="none" w:sz="0" w:space="0" w:color="auto"/>
                        <w:right w:val="none" w:sz="0" w:space="0" w:color="auto"/>
                      </w:divBdr>
                    </w:div>
                  </w:divsChild>
                </w:div>
                <w:div w:id="17187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cli\&#1040;&#1088;&#1084;&#1052;&#1091;&#1085;&#1080;&#1094;&#1080;&#1087;&#1072;&#1083;%202.1%20(build%201.2)\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A2C61-D734-4032-9B99-E1FDC6799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77</TotalTime>
  <Pages>38</Pages>
  <Words>14725</Words>
  <Characters>83937</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98466</CharactersWithSpaces>
  <SharedDoc>false</SharedDoc>
  <HLinks>
    <vt:vector size="120" baseType="variant">
      <vt:variant>
        <vt:i4>1638441</vt:i4>
      </vt:variant>
      <vt:variant>
        <vt:i4>57</vt:i4>
      </vt:variant>
      <vt:variant>
        <vt:i4>0</vt:i4>
      </vt:variant>
      <vt:variant>
        <vt:i4>5</vt:i4>
      </vt:variant>
      <vt:variant>
        <vt:lpwstr/>
      </vt:variant>
      <vt:variant>
        <vt:lpwstr>sub_83</vt:lpwstr>
      </vt:variant>
      <vt:variant>
        <vt:i4>1179687</vt:i4>
      </vt:variant>
      <vt:variant>
        <vt:i4>54</vt:i4>
      </vt:variant>
      <vt:variant>
        <vt:i4>0</vt:i4>
      </vt:variant>
      <vt:variant>
        <vt:i4>5</vt:i4>
      </vt:variant>
      <vt:variant>
        <vt:lpwstr/>
      </vt:variant>
      <vt:variant>
        <vt:lpwstr>sub_68</vt:lpwstr>
      </vt:variant>
      <vt:variant>
        <vt:i4>1900583</vt:i4>
      </vt:variant>
      <vt:variant>
        <vt:i4>51</vt:i4>
      </vt:variant>
      <vt:variant>
        <vt:i4>0</vt:i4>
      </vt:variant>
      <vt:variant>
        <vt:i4>5</vt:i4>
      </vt:variant>
      <vt:variant>
        <vt:lpwstr/>
      </vt:variant>
      <vt:variant>
        <vt:lpwstr>sub_67</vt:lpwstr>
      </vt:variant>
      <vt:variant>
        <vt:i4>2031655</vt:i4>
      </vt:variant>
      <vt:variant>
        <vt:i4>48</vt:i4>
      </vt:variant>
      <vt:variant>
        <vt:i4>0</vt:i4>
      </vt:variant>
      <vt:variant>
        <vt:i4>5</vt:i4>
      </vt:variant>
      <vt:variant>
        <vt:lpwstr/>
      </vt:variant>
      <vt:variant>
        <vt:lpwstr>sub_65</vt:lpwstr>
      </vt:variant>
      <vt:variant>
        <vt:i4>2031652</vt:i4>
      </vt:variant>
      <vt:variant>
        <vt:i4>45</vt:i4>
      </vt:variant>
      <vt:variant>
        <vt:i4>0</vt:i4>
      </vt:variant>
      <vt:variant>
        <vt:i4>5</vt:i4>
      </vt:variant>
      <vt:variant>
        <vt:lpwstr/>
      </vt:variant>
      <vt:variant>
        <vt:lpwstr>sub_55</vt:lpwstr>
      </vt:variant>
      <vt:variant>
        <vt:i4>7143476</vt:i4>
      </vt:variant>
      <vt:variant>
        <vt:i4>42</vt:i4>
      </vt:variant>
      <vt:variant>
        <vt:i4>0</vt:i4>
      </vt:variant>
      <vt:variant>
        <vt:i4>5</vt:i4>
      </vt:variant>
      <vt:variant>
        <vt:lpwstr>garantf1://12077515.70618/</vt:lpwstr>
      </vt:variant>
      <vt:variant>
        <vt:lpwstr/>
      </vt:variant>
      <vt:variant>
        <vt:i4>7143483</vt:i4>
      </vt:variant>
      <vt:variant>
        <vt:i4>39</vt:i4>
      </vt:variant>
      <vt:variant>
        <vt:i4>0</vt:i4>
      </vt:variant>
      <vt:variant>
        <vt:i4>5</vt:i4>
      </vt:variant>
      <vt:variant>
        <vt:lpwstr>garantf1://12077515.70617/</vt:lpwstr>
      </vt:variant>
      <vt:variant>
        <vt:lpwstr/>
      </vt:variant>
      <vt:variant>
        <vt:i4>7143480</vt:i4>
      </vt:variant>
      <vt:variant>
        <vt:i4>36</vt:i4>
      </vt:variant>
      <vt:variant>
        <vt:i4>0</vt:i4>
      </vt:variant>
      <vt:variant>
        <vt:i4>5</vt:i4>
      </vt:variant>
      <vt:variant>
        <vt:lpwstr>garantf1://12077515.70614/</vt:lpwstr>
      </vt:variant>
      <vt:variant>
        <vt:lpwstr/>
      </vt:variant>
      <vt:variant>
        <vt:i4>7143484</vt:i4>
      </vt:variant>
      <vt:variant>
        <vt:i4>33</vt:i4>
      </vt:variant>
      <vt:variant>
        <vt:i4>0</vt:i4>
      </vt:variant>
      <vt:variant>
        <vt:i4>5</vt:i4>
      </vt:variant>
      <vt:variant>
        <vt:lpwstr>garantf1://12077515.70610/</vt:lpwstr>
      </vt:variant>
      <vt:variant>
        <vt:lpwstr/>
      </vt:variant>
      <vt:variant>
        <vt:i4>4849676</vt:i4>
      </vt:variant>
      <vt:variant>
        <vt:i4>30</vt:i4>
      </vt:variant>
      <vt:variant>
        <vt:i4>0</vt:i4>
      </vt:variant>
      <vt:variant>
        <vt:i4>5</vt:i4>
      </vt:variant>
      <vt:variant>
        <vt:lpwstr>garantf1://12077515.7069/</vt:lpwstr>
      </vt:variant>
      <vt:variant>
        <vt:lpwstr/>
      </vt:variant>
      <vt:variant>
        <vt:i4>4325388</vt:i4>
      </vt:variant>
      <vt:variant>
        <vt:i4>27</vt:i4>
      </vt:variant>
      <vt:variant>
        <vt:i4>0</vt:i4>
      </vt:variant>
      <vt:variant>
        <vt:i4>5</vt:i4>
      </vt:variant>
      <vt:variant>
        <vt:lpwstr>garantf1://12077515.7061/</vt:lpwstr>
      </vt:variant>
      <vt:variant>
        <vt:lpwstr/>
      </vt:variant>
      <vt:variant>
        <vt:i4>2752530</vt:i4>
      </vt:variant>
      <vt:variant>
        <vt:i4>24</vt:i4>
      </vt:variant>
      <vt:variant>
        <vt:i4>0</vt:i4>
      </vt:variant>
      <vt:variant>
        <vt:i4>5</vt:i4>
      </vt:variant>
      <vt:variant>
        <vt:lpwstr/>
      </vt:variant>
      <vt:variant>
        <vt:lpwstr>sub_30000</vt:lpwstr>
      </vt:variant>
      <vt:variant>
        <vt:i4>1966115</vt:i4>
      </vt:variant>
      <vt:variant>
        <vt:i4>21</vt:i4>
      </vt:variant>
      <vt:variant>
        <vt:i4>0</vt:i4>
      </vt:variant>
      <vt:variant>
        <vt:i4>5</vt:i4>
      </vt:variant>
      <vt:variant>
        <vt:lpwstr/>
      </vt:variant>
      <vt:variant>
        <vt:lpwstr>sub_245</vt:lpwstr>
      </vt:variant>
      <vt:variant>
        <vt:i4>4653061</vt:i4>
      </vt:variant>
      <vt:variant>
        <vt:i4>18</vt:i4>
      </vt:variant>
      <vt:variant>
        <vt:i4>0</vt:i4>
      </vt:variant>
      <vt:variant>
        <vt:i4>5</vt:i4>
      </vt:variant>
      <vt:variant>
        <vt:lpwstr>garantf1://12025268.1061/</vt:lpwstr>
      </vt:variant>
      <vt:variant>
        <vt:lpwstr/>
      </vt:variant>
      <vt:variant>
        <vt:i4>2031655</vt:i4>
      </vt:variant>
      <vt:variant>
        <vt:i4>15</vt:i4>
      </vt:variant>
      <vt:variant>
        <vt:i4>0</vt:i4>
      </vt:variant>
      <vt:variant>
        <vt:i4>5</vt:i4>
      </vt:variant>
      <vt:variant>
        <vt:lpwstr/>
      </vt:variant>
      <vt:variant>
        <vt:lpwstr>sub_65</vt:lpwstr>
      </vt:variant>
      <vt:variant>
        <vt:i4>1900581</vt:i4>
      </vt:variant>
      <vt:variant>
        <vt:i4>12</vt:i4>
      </vt:variant>
      <vt:variant>
        <vt:i4>0</vt:i4>
      </vt:variant>
      <vt:variant>
        <vt:i4>5</vt:i4>
      </vt:variant>
      <vt:variant>
        <vt:lpwstr/>
      </vt:variant>
      <vt:variant>
        <vt:lpwstr>sub_47</vt:lpwstr>
      </vt:variant>
      <vt:variant>
        <vt:i4>1835045</vt:i4>
      </vt:variant>
      <vt:variant>
        <vt:i4>9</vt:i4>
      </vt:variant>
      <vt:variant>
        <vt:i4>0</vt:i4>
      </vt:variant>
      <vt:variant>
        <vt:i4>5</vt:i4>
      </vt:variant>
      <vt:variant>
        <vt:lpwstr/>
      </vt:variant>
      <vt:variant>
        <vt:lpwstr>sub_46</vt:lpwstr>
      </vt:variant>
      <vt:variant>
        <vt:i4>1966117</vt:i4>
      </vt:variant>
      <vt:variant>
        <vt:i4>6</vt:i4>
      </vt:variant>
      <vt:variant>
        <vt:i4>0</vt:i4>
      </vt:variant>
      <vt:variant>
        <vt:i4>5</vt:i4>
      </vt:variant>
      <vt:variant>
        <vt:lpwstr/>
      </vt:variant>
      <vt:variant>
        <vt:lpwstr>sub_44</vt:lpwstr>
      </vt:variant>
      <vt:variant>
        <vt:i4>6619194</vt:i4>
      </vt:variant>
      <vt:variant>
        <vt:i4>3</vt:i4>
      </vt:variant>
      <vt:variant>
        <vt:i4>0</vt:i4>
      </vt:variant>
      <vt:variant>
        <vt:i4>5</vt:i4>
      </vt:variant>
      <vt:variant>
        <vt:lpwstr>garantf1://23804001.0/</vt:lpwstr>
      </vt:variant>
      <vt:variant>
        <vt:lpwstr/>
      </vt:variant>
      <vt:variant>
        <vt:i4>6291519</vt:i4>
      </vt:variant>
      <vt:variant>
        <vt:i4>0</vt:i4>
      </vt:variant>
      <vt:variant>
        <vt:i4>0</vt:i4>
      </vt:variant>
      <vt:variant>
        <vt:i4>5</vt:i4>
      </vt:variant>
      <vt:variant>
        <vt:lpwstr>garantf1://23811500.0/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А. Нагорная</dc:creator>
  <cp:lastModifiedBy>Общий отдел</cp:lastModifiedBy>
  <cp:revision>7</cp:revision>
  <cp:lastPrinted>2018-07-24T08:20:00Z</cp:lastPrinted>
  <dcterms:created xsi:type="dcterms:W3CDTF">2018-07-20T09:10:00Z</dcterms:created>
  <dcterms:modified xsi:type="dcterms:W3CDTF">2018-07-30T07:03:00Z</dcterms:modified>
</cp:coreProperties>
</file>